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EDFD4" w14:textId="689CFEA8" w:rsidR="00C237CC" w:rsidRDefault="009578DA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599AED" wp14:editId="7B72EC5D">
                <wp:simplePos x="0" y="0"/>
                <wp:positionH relativeFrom="margin">
                  <wp:posOffset>157480</wp:posOffset>
                </wp:positionH>
                <wp:positionV relativeFrom="paragraph">
                  <wp:posOffset>299085</wp:posOffset>
                </wp:positionV>
                <wp:extent cx="1752600" cy="38100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D1E06" w14:textId="07BD7E16" w:rsidR="00CF5627" w:rsidRPr="002A5CB2" w:rsidRDefault="002606C3" w:rsidP="00CF5627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>2000</w:t>
                            </w:r>
                            <w:r w:rsidR="002A5CB2">
                              <w:rPr>
                                <w:color w:val="FFFFFF" w:themeColor="background1"/>
                                <w:lang w:val="cs-CZ"/>
                              </w:rPr>
                              <w:t xml:space="preserve"> Watt maximum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9AED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margin-left:12.4pt;margin-top:23.55pt;width:138pt;height:30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" filled="f" stroked="f" strokeweight=".5pt">
                <v:textbox inset="0,0,0,0">
                  <w:txbxContent>
                    <w:p w14:paraId="0C8D1E06" w14:textId="07BD7E16" w:rsidR="00CF5627" w:rsidRPr="002A5CB2" w:rsidRDefault="002606C3" w:rsidP="00CF5627">
                      <w:pPr>
                        <w:spacing w:after="0"/>
                        <w:jc w:val="center"/>
                        <w:rPr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>2000</w:t>
                      </w:r>
                      <w:r w:rsidR="002A5CB2">
                        <w:rPr>
                          <w:color w:val="FFFFFF" w:themeColor="background1"/>
                          <w:lang w:val="cs-CZ"/>
                        </w:rPr>
                        <w:t xml:space="preserve"> Watt maximum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EFA4F" wp14:editId="35957726">
                <wp:simplePos x="0" y="0"/>
                <wp:positionH relativeFrom="margin">
                  <wp:posOffset>0</wp:posOffset>
                </wp:positionH>
                <wp:positionV relativeFrom="paragraph">
                  <wp:posOffset>247015</wp:posOffset>
                </wp:positionV>
                <wp:extent cx="2065020" cy="487680"/>
                <wp:effectExtent l="0" t="0" r="0" b="762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7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5B4F8" id="Obdélník 2" o:spid="_x0000_s1026" style="position:absolute;margin-left:0;margin-top:19.45pt;width:162.6pt;height:38.4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" fillcolor="#7b7b7b [2406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08CD76" wp14:editId="66BF0DD8">
                <wp:simplePos x="0" y="0"/>
                <wp:positionH relativeFrom="margin">
                  <wp:posOffset>0</wp:posOffset>
                </wp:positionH>
                <wp:positionV relativeFrom="paragraph">
                  <wp:posOffset>811530</wp:posOffset>
                </wp:positionV>
                <wp:extent cx="2065020" cy="487680"/>
                <wp:effectExtent l="0" t="0" r="0" b="762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7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33B00" id="Obdélník 7" o:spid="_x0000_s1026" style="position:absolute;margin-left:0;margin-top:63.9pt;width:162.6pt;height:38.4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" fillcolor="#7b7b7b [2406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82F97A" wp14:editId="1DA98747">
                <wp:simplePos x="0" y="0"/>
                <wp:positionH relativeFrom="margin">
                  <wp:posOffset>0</wp:posOffset>
                </wp:positionH>
                <wp:positionV relativeFrom="paragraph">
                  <wp:posOffset>1383030</wp:posOffset>
                </wp:positionV>
                <wp:extent cx="2065020" cy="487680"/>
                <wp:effectExtent l="0" t="0" r="0" b="762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7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E6082" id="Obdélník 8" o:spid="_x0000_s1026" style="position:absolute;margin-left:0;margin-top:108.9pt;width:162.6pt;height:38.4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" fillcolor="#7b7b7b [2406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B76CFD" wp14:editId="16DCD03F">
                <wp:simplePos x="0" y="0"/>
                <wp:positionH relativeFrom="margin">
                  <wp:posOffset>151765</wp:posOffset>
                </wp:positionH>
                <wp:positionV relativeFrom="paragraph">
                  <wp:posOffset>875665</wp:posOffset>
                </wp:positionV>
                <wp:extent cx="1752600" cy="381000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5CFCC" w14:textId="77777777" w:rsidR="00CF5627" w:rsidRPr="002A5CB2" w:rsidRDefault="002A5CB2" w:rsidP="002A5CB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>Tlaková litinová základna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76CFD" id="Textové pole 16" o:spid="_x0000_s1027" type="#_x0000_t202" style="position:absolute;margin-left:11.95pt;margin-top:68.95pt;width:138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" filled="f" stroked="f" strokeweight=".5pt">
                <v:textbox inset="0,0,0,0">
                  <w:txbxContent>
                    <w:p w14:paraId="5E85CFCC" w14:textId="77777777" w:rsidR="00CF5627" w:rsidRPr="002A5CB2" w:rsidRDefault="002A5CB2" w:rsidP="002A5CB2">
                      <w:pPr>
                        <w:spacing w:after="0"/>
                        <w:jc w:val="center"/>
                        <w:rPr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>Tlaková litinová základna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2DCC6A" wp14:editId="6807DBF1">
                <wp:simplePos x="0" y="0"/>
                <wp:positionH relativeFrom="margin">
                  <wp:posOffset>152400</wp:posOffset>
                </wp:positionH>
                <wp:positionV relativeFrom="paragraph">
                  <wp:posOffset>1435735</wp:posOffset>
                </wp:positionV>
                <wp:extent cx="1752600" cy="381000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DD3C7" w14:textId="77777777" w:rsidR="00CF5627" w:rsidRPr="002A5CB2" w:rsidRDefault="002A5CB2" w:rsidP="00CF5627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 xml:space="preserve">Profesionální </w:t>
                            </w:r>
                            <w:r w:rsidR="00105338">
                              <w:rPr>
                                <w:color w:val="FFFFFF" w:themeColor="background1"/>
                                <w:lang w:val="cs-CZ"/>
                              </w:rPr>
                              <w:t xml:space="preserve">metalová převodovka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DCC6A" id="Textové pole 17" o:spid="_x0000_s1028" type="#_x0000_t202" style="position:absolute;margin-left:12pt;margin-top:113.05pt;width:138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" filled="f" stroked="f" strokeweight=".5pt">
                <v:textbox inset="0,0,0,0">
                  <w:txbxContent>
                    <w:p w14:paraId="61BDD3C7" w14:textId="77777777" w:rsidR="00CF5627" w:rsidRPr="002A5CB2" w:rsidRDefault="002A5CB2" w:rsidP="00CF5627">
                      <w:pPr>
                        <w:spacing w:after="0"/>
                        <w:jc w:val="center"/>
                        <w:rPr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 xml:space="preserve">Profesionální </w:t>
                      </w:r>
                      <w:r w:rsidR="00105338">
                        <w:rPr>
                          <w:color w:val="FFFFFF" w:themeColor="background1"/>
                          <w:lang w:val="cs-CZ"/>
                        </w:rPr>
                        <w:t xml:space="preserve">metalová převodovka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78DA"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63359" behindDoc="1" locked="0" layoutInCell="1" allowOverlap="1" wp14:anchorId="1B040713" wp14:editId="41BC9E4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83630" cy="3267075"/>
                <wp:effectExtent l="0" t="0" r="7620" b="9525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3630" cy="3267075"/>
                        </a:xfrm>
                        <a:prstGeom prst="rect">
                          <a:avLst/>
                        </a:prstGeom>
                        <a:gradFill>
                          <a:gsLst>
                            <a:gs pos="87000">
                              <a:srgbClr val="7E185C"/>
                            </a:gs>
                            <a:gs pos="0">
                              <a:srgbClr val="793F55"/>
                            </a:gs>
                          </a:gsLst>
                          <a:lin ang="81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806BC" w14:textId="77777777" w:rsidR="00271C56" w:rsidRDefault="00271C56" w:rsidP="00271C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40713" id="Obdélník 22" o:spid="_x0000_s1029" style="position:absolute;margin-left:435.7pt;margin-top:0;width:486.9pt;height:257.25pt;z-index:-25165312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" fillcolor="#793f55" stroked="f" strokeweight="1pt">
                <v:fill color2="#7e185c" angle="315" colors="0 #793f55;57016f #7e185c" focus="100%" type="gradient"/>
                <v:textbox>
                  <w:txbxContent>
                    <w:p w14:paraId="229806BC" w14:textId="77777777" w:rsidR="00271C56" w:rsidRDefault="00271C56" w:rsidP="00271C5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82B26E9" wp14:editId="1A80805B">
            <wp:simplePos x="0" y="0"/>
            <wp:positionH relativeFrom="margin">
              <wp:align>center</wp:align>
            </wp:positionH>
            <wp:positionV relativeFrom="paragraph">
              <wp:posOffset>-1031240</wp:posOffset>
            </wp:positionV>
            <wp:extent cx="2871239" cy="1150620"/>
            <wp:effectExtent l="0" t="0" r="571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39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D8FB9" w14:textId="6F363AC8" w:rsidR="008D7D15" w:rsidRPr="008D7D15" w:rsidRDefault="006743FA" w:rsidP="008D7D15">
      <w:r>
        <w:rPr>
          <w:noProof/>
        </w:rPr>
        <w:drawing>
          <wp:anchor distT="0" distB="0" distL="114300" distR="114300" simplePos="0" relativeHeight="251708416" behindDoc="0" locked="0" layoutInCell="1" allowOverlap="1" wp14:anchorId="01D54774" wp14:editId="45E07EB6">
            <wp:simplePos x="0" y="0"/>
            <wp:positionH relativeFrom="margin">
              <wp:posOffset>2173605</wp:posOffset>
            </wp:positionH>
            <wp:positionV relativeFrom="margin">
              <wp:posOffset>350520</wp:posOffset>
            </wp:positionV>
            <wp:extent cx="3147060" cy="314706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F7F87" w14:textId="4CC8E86B" w:rsidR="008D7D15" w:rsidRPr="008D7D15" w:rsidRDefault="008D7D15" w:rsidP="008D7D15"/>
    <w:p w14:paraId="402C3748" w14:textId="1B55DD43" w:rsidR="008D7D15" w:rsidRPr="008D7D15" w:rsidRDefault="008D7D15" w:rsidP="008D7D15"/>
    <w:p w14:paraId="7B51ABCE" w14:textId="4BBCF70B" w:rsidR="008D7D15" w:rsidRPr="008D7D15" w:rsidRDefault="008D7D15" w:rsidP="008D7D15"/>
    <w:p w14:paraId="0738F833" w14:textId="7CDB9A37" w:rsidR="008D7D15" w:rsidRPr="008D7D15" w:rsidRDefault="008D7D15" w:rsidP="008D7D15"/>
    <w:p w14:paraId="2F966178" w14:textId="68099D3E" w:rsidR="008D7D15" w:rsidRPr="008D7D15" w:rsidRDefault="002606C3" w:rsidP="008D7D15">
      <w:r>
        <w:rPr>
          <w:noProof/>
        </w:rPr>
        <w:drawing>
          <wp:anchor distT="0" distB="0" distL="114300" distR="114300" simplePos="0" relativeHeight="251703296" behindDoc="1" locked="0" layoutInCell="1" allowOverlap="1" wp14:anchorId="4EC8D004" wp14:editId="2CBA0A5E">
            <wp:simplePos x="0" y="0"/>
            <wp:positionH relativeFrom="column">
              <wp:posOffset>4836795</wp:posOffset>
            </wp:positionH>
            <wp:positionV relativeFrom="paragraph">
              <wp:posOffset>200025</wp:posOffset>
            </wp:positionV>
            <wp:extent cx="1280160" cy="128016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3F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1654FA8" wp14:editId="22B407E0">
                <wp:simplePos x="0" y="0"/>
                <wp:positionH relativeFrom="margin">
                  <wp:posOffset>17145</wp:posOffset>
                </wp:positionH>
                <wp:positionV relativeFrom="paragraph">
                  <wp:posOffset>244475</wp:posOffset>
                </wp:positionV>
                <wp:extent cx="2065020" cy="487680"/>
                <wp:effectExtent l="0" t="0" r="0" b="7620"/>
                <wp:wrapNone/>
                <wp:docPr id="9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7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2E2D0" w14:textId="09DE275F" w:rsidR="002606C3" w:rsidRPr="002606C3" w:rsidRDefault="002606C3" w:rsidP="002606C3">
                            <w:pPr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Extra velká pojistná matice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54FA8" id="Obdélník 8" o:spid="_x0000_s1030" style="position:absolute;margin-left:1.35pt;margin-top:19.25pt;width:162.6pt;height:38.4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" fillcolor="#7b7b7b [2406]" stroked="f" strokeweight="1pt">
                <v:textbox>
                  <w:txbxContent>
                    <w:p w14:paraId="0DB2E2D0" w14:textId="09DE275F" w:rsidR="002606C3" w:rsidRPr="002606C3" w:rsidRDefault="002606C3" w:rsidP="002606C3">
                      <w:pPr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 xml:space="preserve">Extra velká pojistná matice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1C56" w:rsidRPr="009578D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3126F4" wp14:editId="67B032A2">
                <wp:simplePos x="0" y="0"/>
                <wp:positionH relativeFrom="margin">
                  <wp:posOffset>152400</wp:posOffset>
                </wp:positionH>
                <wp:positionV relativeFrom="paragraph">
                  <wp:posOffset>286385</wp:posOffset>
                </wp:positionV>
                <wp:extent cx="1752600" cy="381000"/>
                <wp:effectExtent l="0" t="0" r="0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BDD91" w14:textId="47ECD7AE" w:rsidR="00105338" w:rsidRPr="00105338" w:rsidRDefault="00105338" w:rsidP="00AE206E">
                            <w:pPr>
                              <w:spacing w:after="0"/>
                              <w:rPr>
                                <w:rFonts w:ascii="FranklinGothicDemiITC-Regular" w:hAnsi="FranklinGothicDemiITC-Regular" w:cs="FranklinGothicDemiITC-Regular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126F4" id="Textové pole 24" o:spid="_x0000_s1031" type="#_x0000_t202" style="position:absolute;margin-left:12pt;margin-top:22.55pt;width:138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" filled="f" stroked="f" strokeweight=".5pt">
                <v:textbox inset="0,0,0,0">
                  <w:txbxContent>
                    <w:p w14:paraId="6EDBDD91" w14:textId="47ECD7AE" w:rsidR="00105338" w:rsidRPr="00105338" w:rsidRDefault="00105338" w:rsidP="00AE206E">
                      <w:pPr>
                        <w:spacing w:after="0"/>
                        <w:rPr>
                          <w:rFonts w:ascii="FranklinGothicDemiITC-Regular" w:hAnsi="FranklinGothicDemiITC-Regular" w:cs="FranklinGothicDemiITC-Regular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60120" w14:textId="72D2C017" w:rsidR="008D7D15" w:rsidRPr="008D7D15" w:rsidRDefault="008D7D15" w:rsidP="008D7D15"/>
    <w:p w14:paraId="4805FBDF" w14:textId="61B98FBD" w:rsidR="008D7D15" w:rsidRDefault="002606C3" w:rsidP="008D7D15">
      <w:r>
        <w:rPr>
          <w:noProof/>
        </w:rPr>
        <w:drawing>
          <wp:anchor distT="0" distB="0" distL="114300" distR="114300" simplePos="0" relativeHeight="251700224" behindDoc="0" locked="0" layoutInCell="1" allowOverlap="1" wp14:anchorId="6D936271" wp14:editId="64EFD84E">
            <wp:simplePos x="0" y="0"/>
            <wp:positionH relativeFrom="margin">
              <wp:posOffset>733425</wp:posOffset>
            </wp:positionH>
            <wp:positionV relativeFrom="margin">
              <wp:posOffset>2446020</wp:posOffset>
            </wp:positionV>
            <wp:extent cx="624840" cy="624840"/>
            <wp:effectExtent l="0" t="0" r="3810" b="381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42B29A10" wp14:editId="777B142E">
            <wp:simplePos x="0" y="0"/>
            <wp:positionH relativeFrom="margin">
              <wp:posOffset>1083945</wp:posOffset>
            </wp:positionH>
            <wp:positionV relativeFrom="margin">
              <wp:posOffset>2520315</wp:posOffset>
            </wp:positionV>
            <wp:extent cx="670560" cy="67056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C6C49" w14:textId="77777777" w:rsidR="008D7D15" w:rsidRDefault="008D7D15" w:rsidP="008D7D15">
      <w:pPr>
        <w:pStyle w:val="ListParagraph"/>
        <w:numPr>
          <w:ilvl w:val="0"/>
          <w:numId w:val="2"/>
        </w:numPr>
        <w:sectPr w:rsidR="008D7D15" w:rsidSect="00CF5627">
          <w:pgSz w:w="11906" w:h="16838"/>
          <w:pgMar w:top="1440" w:right="1077" w:bottom="567" w:left="1077" w:header="709" w:footer="709" w:gutter="0"/>
          <w:cols w:space="708"/>
          <w:docGrid w:linePitch="360"/>
        </w:sectPr>
      </w:pPr>
    </w:p>
    <w:p w14:paraId="13F2F0EF" w14:textId="6ABE79CC" w:rsidR="008C6E12" w:rsidRDefault="002606C3" w:rsidP="00F10674">
      <w:pPr>
        <w:pStyle w:val="ListParagraph"/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8DEFE43" wp14:editId="24592375">
            <wp:simplePos x="0" y="0"/>
            <wp:positionH relativeFrom="margin">
              <wp:posOffset>1480185</wp:posOffset>
            </wp:positionH>
            <wp:positionV relativeFrom="margin">
              <wp:posOffset>2636520</wp:posOffset>
            </wp:positionV>
            <wp:extent cx="670560" cy="67056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E04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52FCBBB" wp14:editId="62C586AD">
                <wp:simplePos x="0" y="0"/>
                <wp:positionH relativeFrom="margin">
                  <wp:align>left</wp:align>
                </wp:positionH>
                <wp:positionV relativeFrom="paragraph">
                  <wp:posOffset>1605280</wp:posOffset>
                </wp:positionV>
                <wp:extent cx="2360930" cy="3092450"/>
                <wp:effectExtent l="0" t="0" r="8890" b="0"/>
                <wp:wrapSquare wrapText="bothSides"/>
                <wp:docPr id="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B5A09" w14:textId="77777777" w:rsidR="00344E0E" w:rsidRPr="00344E0E" w:rsidRDefault="00344E0E" w:rsidP="00344E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Robustní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profesionální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mlýnek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maso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hliníkovým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tlakovým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odlitkem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odolní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převodovkou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pro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optimální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přenos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energie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54B9F8D0" w14:textId="77777777" w:rsidR="00344E0E" w:rsidRPr="00344E0E" w:rsidRDefault="00344E0E" w:rsidP="00344E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>Profesionální</w:t>
                            </w:r>
                            <w:proofErr w:type="spellEnd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>kovová</w:t>
                            </w:r>
                            <w:proofErr w:type="spellEnd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>převodovka</w:t>
                            </w:r>
                            <w:proofErr w:type="spellEnd"/>
                          </w:p>
                          <w:p w14:paraId="7D8B32D4" w14:textId="77777777" w:rsidR="00344E0E" w:rsidRDefault="00B01F17" w:rsidP="00344E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Rychlá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snadná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výměna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příslušenství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díky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extra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velké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pojistné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matici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6029E51A" w14:textId="77777777" w:rsidR="00B01F17" w:rsidRDefault="00B01F17" w:rsidP="00344E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Chod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vpřed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vzad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4246FA7A" w14:textId="66EE82DA" w:rsidR="00344E0E" w:rsidRDefault="00B01F17" w:rsidP="00B01F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Rychlé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zpracování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velkého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množství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r w:rsidR="00BE4EFD">
                              <w:rPr>
                                <w:rFonts w:cstheme="minorHAnsi"/>
                                <w:color w:val="793F55"/>
                              </w:rPr>
                              <w:t>(</w:t>
                            </w:r>
                            <w:proofErr w:type="spellStart"/>
                            <w:r w:rsidR="00BE4EFD">
                              <w:rPr>
                                <w:rFonts w:cstheme="minorHAnsi"/>
                                <w:color w:val="793F55"/>
                              </w:rPr>
                              <w:t>cca</w:t>
                            </w:r>
                            <w:proofErr w:type="spellEnd"/>
                            <w:r w:rsidR="00BE4EFD">
                              <w:rPr>
                                <w:rFonts w:cstheme="minorHAnsi"/>
                                <w:color w:val="793F55"/>
                              </w:rPr>
                              <w:t>. 2</w:t>
                            </w:r>
                            <w:r w:rsidR="006743FA">
                              <w:rPr>
                                <w:rFonts w:cstheme="minorHAnsi"/>
                                <w:color w:val="793F55"/>
                              </w:rPr>
                              <w:t xml:space="preserve">,3 </w:t>
                            </w:r>
                            <w:r w:rsidR="00BE4EFD">
                              <w:rPr>
                                <w:rFonts w:cstheme="minorHAnsi"/>
                                <w:color w:val="793F55"/>
                              </w:rPr>
                              <w:t>kg/Min.)</w:t>
                            </w:r>
                          </w:p>
                          <w:p w14:paraId="3803E09B" w14:textId="77777777" w:rsidR="00B01F17" w:rsidRDefault="00B01F17" w:rsidP="00B01F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Příprava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tataráku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z masa,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ryb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klobás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45FE909A" w14:textId="45DF3DC6" w:rsidR="00B01F17" w:rsidRDefault="006743FA" w:rsidP="00B01F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XL </w:t>
                            </w:r>
                            <w:proofErr w:type="spellStart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>kovový</w:t>
                            </w:r>
                            <w:proofErr w:type="spellEnd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>krk</w:t>
                            </w:r>
                            <w:proofErr w:type="spellEnd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 xml:space="preserve"> / </w:t>
                            </w: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XL </w:t>
                            </w:r>
                            <w:proofErr w:type="spellStart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>kovový</w:t>
                            </w:r>
                            <w:proofErr w:type="spellEnd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>šroub</w:t>
                            </w:r>
                            <w:proofErr w:type="spellEnd"/>
                            <w:r w:rsidR="00B01F17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3147F1B9" w14:textId="297E0901" w:rsidR="00BE4EFD" w:rsidRPr="00BE4EFD" w:rsidRDefault="00F10674" w:rsidP="00BE4EF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čepelový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nůž</w:t>
                            </w:r>
                            <w:proofErr w:type="spellEnd"/>
                            <w:r w:rsidR="00BE4EFD" w:rsidRPr="00BE4EFD">
                              <w:rPr>
                                <w:color w:val="793F55"/>
                              </w:rPr>
                              <w:t xml:space="preserve"> </w:t>
                            </w:r>
                            <w:r w:rsidR="00BE4EFD">
                              <w:rPr>
                                <w:color w:val="793F55"/>
                              </w:rPr>
                              <w:t xml:space="preserve">z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nerezové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oceli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</w:p>
                          <w:p w14:paraId="090C26DC" w14:textId="323B8AC8" w:rsidR="00BE4EFD" w:rsidRDefault="00F10674" w:rsidP="00BE4EF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Nástavec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pro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tvorbu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orientálních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knedlíčků</w:t>
                            </w:r>
                            <w:proofErr w:type="spellEnd"/>
                          </w:p>
                          <w:p w14:paraId="226F8FDD" w14:textId="77777777" w:rsidR="00D17233" w:rsidRDefault="00D172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FCBBB" id="Textové pole 2" o:spid="_x0000_s1032" type="#_x0000_t202" style="position:absolute;left:0;text-align:left;margin-left:0;margin-top:126.4pt;width:185.9pt;height:243.5pt;z-index:25169612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" stroked="f">
                <v:textbox>
                  <w:txbxContent>
                    <w:p w14:paraId="5BFB5A09" w14:textId="77777777" w:rsidR="00344E0E" w:rsidRPr="00344E0E" w:rsidRDefault="00344E0E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Robustní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profesionální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mlýnek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na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maso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hliníkovým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tlakovým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odlitkem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/>
                          <w:color w:val="793F55"/>
                        </w:rPr>
                        <w:t>a</w:t>
                      </w:r>
                      <w:proofErr w:type="gram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odolní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převodovkou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optimální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přenos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energie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54B9F8D0" w14:textId="77777777" w:rsidR="00344E0E" w:rsidRPr="00344E0E" w:rsidRDefault="00344E0E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 w:rsidRPr="00344E0E">
                        <w:rPr>
                          <w:rFonts w:cstheme="minorHAnsi"/>
                          <w:color w:val="793F55"/>
                        </w:rPr>
                        <w:t>Profesionální</w:t>
                      </w:r>
                      <w:proofErr w:type="spellEnd"/>
                      <w:r w:rsidRPr="00344E0E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344E0E">
                        <w:rPr>
                          <w:rFonts w:cstheme="minorHAnsi"/>
                          <w:color w:val="793F55"/>
                        </w:rPr>
                        <w:t>kovová</w:t>
                      </w:r>
                      <w:proofErr w:type="spellEnd"/>
                      <w:r w:rsidRPr="00344E0E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344E0E">
                        <w:rPr>
                          <w:rFonts w:cstheme="minorHAnsi"/>
                          <w:color w:val="793F55"/>
                        </w:rPr>
                        <w:t>převodovka</w:t>
                      </w:r>
                      <w:proofErr w:type="spellEnd"/>
                    </w:p>
                    <w:p w14:paraId="7D8B32D4" w14:textId="77777777" w:rsidR="00344E0E" w:rsidRDefault="00B01F17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Rychlá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snadná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výměna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příslušenství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díky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extra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velké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pojistné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matici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6029E51A" w14:textId="77777777" w:rsidR="00B01F17" w:rsidRDefault="00B01F17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 xml:space="preserve">Chod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vpřed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vzad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4246FA7A" w14:textId="66EE82DA" w:rsidR="00344E0E" w:rsidRDefault="00B01F17" w:rsidP="00B01F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Rychlé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zpracování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velkého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množství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r w:rsidR="00BE4EFD">
                        <w:rPr>
                          <w:rFonts w:cstheme="minorHAnsi"/>
                          <w:color w:val="793F55"/>
                        </w:rPr>
                        <w:t>(</w:t>
                      </w:r>
                      <w:proofErr w:type="spellStart"/>
                      <w:r w:rsidR="00BE4EFD">
                        <w:rPr>
                          <w:rFonts w:cstheme="minorHAnsi"/>
                          <w:color w:val="793F55"/>
                        </w:rPr>
                        <w:t>cca</w:t>
                      </w:r>
                      <w:proofErr w:type="spellEnd"/>
                      <w:r w:rsidR="00BE4EFD">
                        <w:rPr>
                          <w:rFonts w:cstheme="minorHAnsi"/>
                          <w:color w:val="793F55"/>
                        </w:rPr>
                        <w:t>. 2</w:t>
                      </w:r>
                      <w:r w:rsidR="006743FA">
                        <w:rPr>
                          <w:rFonts w:cstheme="minorHAnsi"/>
                          <w:color w:val="793F55"/>
                        </w:rPr>
                        <w:t xml:space="preserve">,3 </w:t>
                      </w:r>
                      <w:r w:rsidR="00BE4EFD">
                        <w:rPr>
                          <w:rFonts w:cstheme="minorHAnsi"/>
                          <w:color w:val="793F55"/>
                        </w:rPr>
                        <w:t>kg/Min.)</w:t>
                      </w:r>
                    </w:p>
                    <w:p w14:paraId="3803E09B" w14:textId="77777777" w:rsidR="00B01F17" w:rsidRDefault="00B01F17" w:rsidP="00B01F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Příprava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tataráku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z masa,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ryb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klobás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45FE909A" w14:textId="45DF3DC6" w:rsidR="00B01F17" w:rsidRDefault="006743FA" w:rsidP="00B01F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 xml:space="preserve">XL </w:t>
                      </w:r>
                      <w:proofErr w:type="spellStart"/>
                      <w:r w:rsidR="00B01F17">
                        <w:rPr>
                          <w:rFonts w:cstheme="minorHAnsi"/>
                          <w:color w:val="793F55"/>
                        </w:rPr>
                        <w:t>kovový</w:t>
                      </w:r>
                      <w:proofErr w:type="spellEnd"/>
                      <w:r w:rsidR="00B01F17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="00B01F17">
                        <w:rPr>
                          <w:rFonts w:cstheme="minorHAnsi"/>
                          <w:color w:val="793F55"/>
                        </w:rPr>
                        <w:t>krk</w:t>
                      </w:r>
                      <w:proofErr w:type="spellEnd"/>
                      <w:r w:rsidR="00B01F17">
                        <w:rPr>
                          <w:rFonts w:cstheme="minorHAnsi"/>
                          <w:color w:val="793F55"/>
                        </w:rPr>
                        <w:t xml:space="preserve"> / </w:t>
                      </w:r>
                      <w:r>
                        <w:rPr>
                          <w:rFonts w:cstheme="minorHAnsi"/>
                          <w:color w:val="793F55"/>
                        </w:rPr>
                        <w:t xml:space="preserve">XL </w:t>
                      </w:r>
                      <w:proofErr w:type="spellStart"/>
                      <w:r w:rsidR="00B01F17">
                        <w:rPr>
                          <w:rFonts w:cstheme="minorHAnsi"/>
                          <w:color w:val="793F55"/>
                        </w:rPr>
                        <w:t>kovový</w:t>
                      </w:r>
                      <w:proofErr w:type="spellEnd"/>
                      <w:r w:rsidR="00B01F17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="00B01F17">
                        <w:rPr>
                          <w:rFonts w:cstheme="minorHAnsi"/>
                          <w:color w:val="793F55"/>
                        </w:rPr>
                        <w:t>šroub</w:t>
                      </w:r>
                      <w:proofErr w:type="spellEnd"/>
                      <w:r w:rsidR="00B01F17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3147F1B9" w14:textId="297E0901" w:rsidR="00BE4EFD" w:rsidRPr="00BE4EFD" w:rsidRDefault="00F10674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r>
                        <w:rPr>
                          <w:color w:val="793F55"/>
                        </w:rPr>
                        <w:t xml:space="preserve">4 </w:t>
                      </w:r>
                      <w:proofErr w:type="spellStart"/>
                      <w:r>
                        <w:rPr>
                          <w:color w:val="793F55"/>
                        </w:rPr>
                        <w:t>čepelový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nůž</w:t>
                      </w:r>
                      <w:proofErr w:type="spellEnd"/>
                      <w:r w:rsidR="00BE4EFD" w:rsidRPr="00BE4EFD">
                        <w:rPr>
                          <w:color w:val="793F55"/>
                        </w:rPr>
                        <w:t xml:space="preserve"> </w:t>
                      </w:r>
                      <w:r w:rsidR="00BE4EFD">
                        <w:rPr>
                          <w:color w:val="793F55"/>
                        </w:rPr>
                        <w:t xml:space="preserve">z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nerezové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oceli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</w:p>
                    <w:p w14:paraId="090C26DC" w14:textId="323B8AC8" w:rsidR="00BE4EFD" w:rsidRDefault="00F10674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Nástavec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pro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tvorbu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orientálních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knedlíčků</w:t>
                      </w:r>
                      <w:proofErr w:type="spellEnd"/>
                    </w:p>
                    <w:p w14:paraId="226F8FDD" w14:textId="77777777" w:rsidR="00D17233" w:rsidRDefault="00D17233"/>
                  </w:txbxContent>
                </v:textbox>
                <w10:wrap type="square" anchorx="margin"/>
              </v:shape>
            </w:pict>
          </mc:Fallback>
        </mc:AlternateContent>
      </w:r>
      <w:r w:rsidR="00473E04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EA4B403" wp14:editId="7F9A9C18">
                <wp:simplePos x="0" y="0"/>
                <wp:positionH relativeFrom="margin">
                  <wp:align>right</wp:align>
                </wp:positionH>
                <wp:positionV relativeFrom="paragraph">
                  <wp:posOffset>1607820</wp:posOffset>
                </wp:positionV>
                <wp:extent cx="2360930" cy="3124200"/>
                <wp:effectExtent l="0" t="0" r="8890" b="0"/>
                <wp:wrapSquare wrapText="bothSides"/>
                <wp:docPr id="3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C47EF" w14:textId="79992280" w:rsidR="00D17233" w:rsidRDefault="00D17233" w:rsidP="00D1723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3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nerezové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průchodové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disky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(extra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velké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– </w:t>
                            </w:r>
                            <w:r w:rsidR="006743FA">
                              <w:rPr>
                                <w:rFonts w:cstheme="minorHAnsi"/>
                                <w:color w:val="793F55"/>
                              </w:rPr>
                              <w:t>6</w:t>
                            </w:r>
                            <w:r w:rsidR="00AE206E">
                              <w:rPr>
                                <w:rFonts w:cstheme="minorHAnsi"/>
                                <w:color w:val="793F55"/>
                              </w:rPr>
                              <w:t>,</w:t>
                            </w:r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5 cm) pro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jemné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,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normální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hrubé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zpracování</w:t>
                            </w:r>
                            <w:proofErr w:type="spellEnd"/>
                          </w:p>
                          <w:p w14:paraId="49208ED7" w14:textId="77777777" w:rsidR="00D17233" w:rsidRDefault="00D17233" w:rsidP="00D1723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>3mm (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jemný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) </w:t>
                            </w:r>
                          </w:p>
                          <w:p w14:paraId="0114A0FB" w14:textId="77777777" w:rsidR="00D17233" w:rsidRDefault="00D17233" w:rsidP="00D1723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>5 mm (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normální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>)</w:t>
                            </w:r>
                          </w:p>
                          <w:p w14:paraId="0F706C9E" w14:textId="0D6135A0" w:rsidR="00D17233" w:rsidRPr="00D17233" w:rsidRDefault="006743FA" w:rsidP="00D1723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8 </w:t>
                            </w:r>
                            <w:r w:rsidR="00D17233">
                              <w:rPr>
                                <w:rFonts w:cstheme="minorHAnsi"/>
                                <w:color w:val="793F55"/>
                              </w:rPr>
                              <w:t>mm (</w:t>
                            </w:r>
                            <w:proofErr w:type="spellStart"/>
                            <w:r w:rsidR="00D17233">
                              <w:rPr>
                                <w:rFonts w:cstheme="minorHAnsi"/>
                                <w:color w:val="793F55"/>
                              </w:rPr>
                              <w:t>hrubý</w:t>
                            </w:r>
                            <w:proofErr w:type="spellEnd"/>
                            <w:r w:rsidR="00D17233">
                              <w:rPr>
                                <w:rFonts w:cstheme="minorHAnsi"/>
                                <w:color w:val="793F55"/>
                              </w:rPr>
                              <w:t xml:space="preserve">) </w:t>
                            </w:r>
                          </w:p>
                          <w:p w14:paraId="10867BF9" w14:textId="77777777" w:rsidR="00D17233" w:rsidRDefault="00D17233" w:rsidP="009A6D6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Vypínač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zapínač</w:t>
                            </w:r>
                            <w:proofErr w:type="spellEnd"/>
                          </w:p>
                          <w:p w14:paraId="124EC824" w14:textId="77777777" w:rsidR="00D17233" w:rsidRDefault="00D17233" w:rsidP="009A6D6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Vysoká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stabilita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díky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přísavným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nožkám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</w:p>
                          <w:p w14:paraId="661DE394" w14:textId="26A5AFEE" w:rsidR="00BE4EFD" w:rsidRDefault="00BE4EFD" w:rsidP="00BE4EF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 xml:space="preserve">220-240 V, 50/60 Hz, </w:t>
                            </w:r>
                            <w:r w:rsidR="006743FA">
                              <w:rPr>
                                <w:color w:val="793F55"/>
                              </w:rPr>
                              <w:t>2000</w:t>
                            </w:r>
                            <w:r>
                              <w:rPr>
                                <w:color w:val="793F55"/>
                              </w:rPr>
                              <w:t xml:space="preserve"> W max</w:t>
                            </w: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52AC6076" w14:textId="5E3659BF" w:rsidR="00BE4EFD" w:rsidRDefault="00BE4EFD" w:rsidP="00BE4EF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Otočný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podávací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tácek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nerezové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oceli</w:t>
                            </w:r>
                            <w:proofErr w:type="spellEnd"/>
                          </w:p>
                          <w:p w14:paraId="7360C7E5" w14:textId="23B093E3" w:rsidR="00D17233" w:rsidRPr="009A6D63" w:rsidRDefault="00D17233" w:rsidP="00BE4EFD">
                            <w:pPr>
                              <w:pStyle w:val="ListParagraph"/>
                              <w:ind w:left="357"/>
                              <w:rPr>
                                <w:color w:val="793F5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4B403" id="_x0000_s1033" type="#_x0000_t202" style="position:absolute;left:0;text-align:left;margin-left:134.7pt;margin-top:126.6pt;width:185.9pt;height:246pt;z-index:25169817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" stroked="f">
                <v:textbox>
                  <w:txbxContent>
                    <w:p w14:paraId="63BC47EF" w14:textId="79992280" w:rsidR="00D17233" w:rsidRDefault="00D17233" w:rsidP="00D1723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r w:rsidRPr="00D17233">
                        <w:rPr>
                          <w:rFonts w:cstheme="minorHAnsi"/>
                          <w:color w:val="793F55"/>
                        </w:rPr>
                        <w:t xml:space="preserve">3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nerezové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průchodové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disky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(extra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velké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– </w:t>
                      </w:r>
                      <w:r w:rsidR="006743FA">
                        <w:rPr>
                          <w:rFonts w:cstheme="minorHAnsi"/>
                          <w:color w:val="793F55"/>
                        </w:rPr>
                        <w:t>6</w:t>
                      </w:r>
                      <w:r w:rsidR="00AE206E">
                        <w:rPr>
                          <w:rFonts w:cstheme="minorHAnsi"/>
                          <w:color w:val="793F55"/>
                        </w:rPr>
                        <w:t>,</w:t>
                      </w:r>
                      <w:r w:rsidRPr="00D17233">
                        <w:rPr>
                          <w:rFonts w:cstheme="minorHAnsi"/>
                          <w:color w:val="793F55"/>
                        </w:rPr>
                        <w:t xml:space="preserve">5 cm) pro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jemné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,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normální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hrubé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zpracování</w:t>
                      </w:r>
                      <w:proofErr w:type="spellEnd"/>
                    </w:p>
                    <w:p w14:paraId="49208ED7" w14:textId="77777777" w:rsidR="00D17233" w:rsidRDefault="00D17233" w:rsidP="00D172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>3mm (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jemný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) </w:t>
                      </w:r>
                    </w:p>
                    <w:p w14:paraId="0114A0FB" w14:textId="77777777" w:rsidR="00D17233" w:rsidRDefault="00D17233" w:rsidP="00D172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>5 mm (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normální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>)</w:t>
                      </w:r>
                    </w:p>
                    <w:p w14:paraId="0F706C9E" w14:textId="0D6135A0" w:rsidR="00D17233" w:rsidRPr="00D17233" w:rsidRDefault="006743FA" w:rsidP="00D172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 xml:space="preserve">8 </w:t>
                      </w:r>
                      <w:r w:rsidR="00D17233">
                        <w:rPr>
                          <w:rFonts w:cstheme="minorHAnsi"/>
                          <w:color w:val="793F55"/>
                        </w:rPr>
                        <w:t>mm (</w:t>
                      </w:r>
                      <w:proofErr w:type="spellStart"/>
                      <w:r w:rsidR="00D17233">
                        <w:rPr>
                          <w:rFonts w:cstheme="minorHAnsi"/>
                          <w:color w:val="793F55"/>
                        </w:rPr>
                        <w:t>hrubý</w:t>
                      </w:r>
                      <w:proofErr w:type="spellEnd"/>
                      <w:r w:rsidR="00D17233">
                        <w:rPr>
                          <w:rFonts w:cstheme="minorHAnsi"/>
                          <w:color w:val="793F55"/>
                        </w:rPr>
                        <w:t xml:space="preserve">) </w:t>
                      </w:r>
                    </w:p>
                    <w:p w14:paraId="10867BF9" w14:textId="77777777" w:rsidR="00D17233" w:rsidRDefault="00D17233" w:rsidP="009A6D6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proofErr w:type="spellStart"/>
                      <w:r>
                        <w:rPr>
                          <w:color w:val="793F55"/>
                        </w:rPr>
                        <w:t>Vypínač</w:t>
                      </w:r>
                      <w:proofErr w:type="spellEnd"/>
                      <w:r>
                        <w:rPr>
                          <w:color w:val="793F55"/>
                        </w:rPr>
                        <w:t>/</w:t>
                      </w:r>
                      <w:proofErr w:type="spellStart"/>
                      <w:r>
                        <w:rPr>
                          <w:color w:val="793F55"/>
                        </w:rPr>
                        <w:t>zapínač</w:t>
                      </w:r>
                      <w:proofErr w:type="spellEnd"/>
                    </w:p>
                    <w:p w14:paraId="124EC824" w14:textId="77777777" w:rsidR="00D17233" w:rsidRDefault="00D17233" w:rsidP="009A6D6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proofErr w:type="spellStart"/>
                      <w:r>
                        <w:rPr>
                          <w:color w:val="793F55"/>
                        </w:rPr>
                        <w:t>Vysoká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stabilita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díky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přísavným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nožkám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</w:p>
                    <w:p w14:paraId="661DE394" w14:textId="26A5AFEE" w:rsidR="00BE4EFD" w:rsidRDefault="00BE4EFD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color w:val="793F55"/>
                        </w:rPr>
                        <w:t xml:space="preserve">220-240 V, 50/60 Hz, </w:t>
                      </w:r>
                      <w:r w:rsidR="006743FA">
                        <w:rPr>
                          <w:color w:val="793F55"/>
                        </w:rPr>
                        <w:t>2000</w:t>
                      </w:r>
                      <w:r>
                        <w:rPr>
                          <w:color w:val="793F55"/>
                        </w:rPr>
                        <w:t xml:space="preserve"> W max</w:t>
                      </w:r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52AC6076" w14:textId="5E3659BF" w:rsidR="00BE4EFD" w:rsidRDefault="00BE4EFD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Otočný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podávací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tácek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nerezové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oceli</w:t>
                      </w:r>
                      <w:proofErr w:type="spellEnd"/>
                    </w:p>
                    <w:p w14:paraId="7360C7E5" w14:textId="23B093E3" w:rsidR="00D17233" w:rsidRPr="009A6D63" w:rsidRDefault="00D17233" w:rsidP="00BE4EFD">
                      <w:pPr>
                        <w:pStyle w:val="ListParagraph"/>
                        <w:ind w:left="357"/>
                        <w:rPr>
                          <w:color w:val="793F5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3E04"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635015" wp14:editId="22043024">
                <wp:simplePos x="0" y="0"/>
                <wp:positionH relativeFrom="margin">
                  <wp:posOffset>3964305</wp:posOffset>
                </wp:positionH>
                <wp:positionV relativeFrom="paragraph">
                  <wp:posOffset>979170</wp:posOffset>
                </wp:positionV>
                <wp:extent cx="2317750" cy="304800"/>
                <wp:effectExtent l="0" t="0" r="6350" b="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DB1BA8" w14:textId="77777777" w:rsidR="009578DA" w:rsidRPr="00105338" w:rsidRDefault="00105338" w:rsidP="00473E04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 xml:space="preserve"> Profesionální mlýnek na maso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5015" id="Textové pole 30" o:spid="_x0000_s1034" type="#_x0000_t202" style="position:absolute;left:0;text-align:left;margin-left:312.15pt;margin-top:77.1pt;width:182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" fillcolor="white [3201]" stroked="f" strokeweight=".5pt">
                <v:textbox>
                  <w:txbxContent>
                    <w:p w14:paraId="01DB1BA8" w14:textId="77777777" w:rsidR="009578DA" w:rsidRPr="00105338" w:rsidRDefault="00105338" w:rsidP="00473E04">
                      <w:pPr>
                        <w:spacing w:line="240" w:lineRule="auto"/>
                        <w:jc w:val="right"/>
                        <w:rPr>
                          <w:b/>
                          <w:bCs/>
                          <w:color w:val="793F55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b/>
                          <w:bCs/>
                          <w:color w:val="793F55"/>
                          <w:sz w:val="24"/>
                          <w:szCs w:val="24"/>
                          <w:lang w:val="cs-CZ"/>
                        </w:rPr>
                        <w:t xml:space="preserve"> Profesionální mlýnek na maso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3E04"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B787E2" wp14:editId="3CE4A26C">
                <wp:simplePos x="0" y="0"/>
                <wp:positionH relativeFrom="margin">
                  <wp:posOffset>3964305</wp:posOffset>
                </wp:positionH>
                <wp:positionV relativeFrom="paragraph">
                  <wp:posOffset>737870</wp:posOffset>
                </wp:positionV>
                <wp:extent cx="2330450" cy="266700"/>
                <wp:effectExtent l="0" t="0" r="0" b="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D16CA" w14:textId="2CB62D0B" w:rsidR="009578DA" w:rsidRPr="00105338" w:rsidRDefault="00105338" w:rsidP="00473E04">
                            <w:pPr>
                              <w:spacing w:after="0" w:line="240" w:lineRule="auto"/>
                              <w:jc w:val="right"/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PC</w:t>
                            </w:r>
                            <w:r w:rsidR="00D17233"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-</w:t>
                            </w:r>
                            <w:r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FW 117</w:t>
                            </w:r>
                            <w:r w:rsidR="002606C3"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87E2" id="Textové pole 29" o:spid="_x0000_s1035" type="#_x0000_t202" style="position:absolute;left:0;text-align:left;margin-left:312.15pt;margin-top:58.1pt;width:183.5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" fillcolor="white [3201]" stroked="f" strokeweight=".5pt">
                <v:textbox>
                  <w:txbxContent>
                    <w:p w14:paraId="721D16CA" w14:textId="2CB62D0B" w:rsidR="009578DA" w:rsidRPr="00105338" w:rsidRDefault="00105338" w:rsidP="00473E04">
                      <w:pPr>
                        <w:spacing w:after="0" w:line="240" w:lineRule="auto"/>
                        <w:jc w:val="right"/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PC</w:t>
                      </w:r>
                      <w:r w:rsidR="00D17233"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-</w:t>
                      </w:r>
                      <w:r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FW 117</w:t>
                      </w:r>
                      <w:r w:rsidR="002606C3"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3E04" w:rsidRPr="009578DA"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37E15A" wp14:editId="3CCD048D">
                <wp:simplePos x="0" y="0"/>
                <wp:positionH relativeFrom="margin">
                  <wp:align>right</wp:align>
                </wp:positionH>
                <wp:positionV relativeFrom="paragraph">
                  <wp:posOffset>1309370</wp:posOffset>
                </wp:positionV>
                <wp:extent cx="6172200" cy="45719"/>
                <wp:effectExtent l="0" t="0" r="0" b="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5719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C4F65" id="Obdélník 28" o:spid="_x0000_s1026" style="position:absolute;margin-left:434.8pt;margin-top:103.1pt;width:486pt;height:3.6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" fillcolor="#44546a [3215]" stroked="f" strokeweight="1pt">
                <w10:wrap anchorx="margin"/>
              </v:rect>
            </w:pict>
          </mc:Fallback>
        </mc:AlternateContent>
      </w:r>
    </w:p>
    <w:p w14:paraId="6A11AE14" w14:textId="10DB3FA2" w:rsidR="00344E0E" w:rsidRPr="00344E0E" w:rsidRDefault="00344E0E" w:rsidP="00344E0E"/>
    <w:p w14:paraId="43502A61" w14:textId="77777777" w:rsidR="00344E0E" w:rsidRDefault="00344E0E" w:rsidP="00344E0E"/>
    <w:p w14:paraId="7576A167" w14:textId="35886AAF" w:rsidR="00344E0E" w:rsidRDefault="00305315" w:rsidP="00344E0E">
      <w:pPr>
        <w:tabs>
          <w:tab w:val="left" w:pos="477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2FBDFCB9" wp14:editId="187D5192">
                <wp:simplePos x="0" y="0"/>
                <wp:positionH relativeFrom="margin">
                  <wp:posOffset>-1096645</wp:posOffset>
                </wp:positionH>
                <wp:positionV relativeFrom="paragraph">
                  <wp:posOffset>3930650</wp:posOffset>
                </wp:positionV>
                <wp:extent cx="8274050" cy="2501900"/>
                <wp:effectExtent l="0" t="0" r="12700" b="1270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0" cy="2501900"/>
                        </a:xfrm>
                        <a:prstGeom prst="rect">
                          <a:avLst/>
                        </a:prstGeom>
                        <a:solidFill>
                          <a:srgbClr val="7E185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9A8EA" id="Obdélník 33" o:spid="_x0000_s1026" style="position:absolute;margin-left:-86.35pt;margin-top:309.5pt;width:651.5pt;height:197pt;z-index:251662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" fillcolor="#7e185c" strokecolor="#1f4d78 [1604]" strokeweight="1pt">
                <w10:wrap anchorx="margin"/>
              </v:rect>
            </w:pict>
          </mc:Fallback>
        </mc:AlternateContent>
      </w:r>
      <w:r w:rsidR="00AB39A8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C9618C" wp14:editId="65B021BB">
                <wp:simplePos x="0" y="0"/>
                <wp:positionH relativeFrom="margin">
                  <wp:posOffset>544195</wp:posOffset>
                </wp:positionH>
                <wp:positionV relativeFrom="paragraph">
                  <wp:posOffset>4523740</wp:posOffset>
                </wp:positionV>
                <wp:extent cx="6332220" cy="14554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1455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2410"/>
                              <w:gridCol w:w="2410"/>
                            </w:tblGrid>
                            <w:tr w:rsidR="00280D6F" w14:paraId="759D8715" w14:textId="77777777" w:rsidTr="00280D6F"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FE33D9F" w14:textId="77777777" w:rsidR="00280D6F" w:rsidRPr="00280D6F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Produkt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2BBFD9D3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Číslo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položky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7A143E0E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>
                                    <w:rPr>
                                      <w:color w:val="793F55"/>
                                    </w:rPr>
                                    <w:t xml:space="preserve">20”/40”/HQ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kontejner</w:t>
                                  </w:r>
                                  <w:proofErr w:type="spellEnd"/>
                                </w:p>
                              </w:tc>
                            </w:tr>
                            <w:tr w:rsidR="00280D6F" w14:paraId="20B0CDD2" w14:textId="77777777" w:rsidTr="00280D6F"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37543554" w14:textId="7F9C4646" w:rsidR="00280D6F" w:rsidRPr="00280D6F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color w:val="FFFFFF" w:themeColor="background1"/>
                                    </w:rPr>
                                    <w:t>PC-FW 11</w:t>
                                  </w:r>
                                  <w:r w:rsidR="00AE206E">
                                    <w:rPr>
                                      <w:color w:val="FFFFFF" w:themeColor="background1"/>
                                    </w:rPr>
                                    <w:t>7</w:t>
                                  </w:r>
                                  <w:r w:rsidR="002606C3">
                                    <w:rPr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48EA55E" w14:textId="381E544F" w:rsidR="00280D6F" w:rsidRPr="00AB39A8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501 17</w:t>
                                  </w:r>
                                  <w:r w:rsidR="002606C3">
                                    <w:rPr>
                                      <w:color w:val="FFFFFF" w:themeColor="background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F6AD66C" w14:textId="7BE75F9B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8</w:t>
                                  </w:r>
                                  <w:r w:rsidR="002606C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06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/ 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1</w:t>
                                  </w:r>
                                  <w:r w:rsidR="002606C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638 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/ </w:t>
                                  </w:r>
                                  <w:r w:rsidR="002606C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1794</w:t>
                                  </w:r>
                                </w:p>
                              </w:tc>
                            </w:tr>
                            <w:tr w:rsidR="00280D6F" w14:paraId="792B316A" w14:textId="77777777" w:rsidTr="00280D6F"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9D4A9F0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Barva</w:t>
                                  </w:r>
                                  <w:proofErr w:type="spellEnd"/>
                                  <w:r w:rsidRPr="00280D6F"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2E881BF4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>
                                    <w:rPr>
                                      <w:color w:val="793F55"/>
                                    </w:rPr>
                                    <w:t>EAN: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36A52939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Rozměry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přístroje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80D6F" w14:paraId="3873C92E" w14:textId="77777777" w:rsidTr="00280D6F"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0913BB2E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Hliníková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5007700" w14:textId="4392C3FE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4 006 160 011 7</w:t>
                                  </w:r>
                                  <w:r w:rsidR="002606C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DE22A0C" w14:textId="77777777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278 x 214 x 216 mm</w:t>
                                  </w:r>
                                </w:p>
                              </w:tc>
                            </w:tr>
                            <w:tr w:rsidR="00280D6F" w14:paraId="09251A93" w14:textId="77777777" w:rsidTr="00280D6F"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CF9B3BD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Počet</w:t>
                                  </w:r>
                                  <w:proofErr w:type="spellEnd"/>
                                  <w:r w:rsidRPr="00280D6F"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ku</w:t>
                                  </w:r>
                                  <w:r>
                                    <w:rPr>
                                      <w:color w:val="793F55"/>
                                    </w:rPr>
                                    <w:t>sů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VO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balení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2271452F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>
                                    <w:rPr>
                                      <w:color w:val="793F55"/>
                                    </w:rPr>
                                    <w:t>Export EAN: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6E77E8A6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Rozměry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balení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80D6F" w14:paraId="3EA68467" w14:textId="77777777" w:rsidTr="00280D6F">
                              <w:tc>
                                <w:tcPr>
                                  <w:tcW w:w="2835" w:type="dxa"/>
                                  <w:shd w:val="clear" w:color="auto" w:fill="793F55"/>
                                  <w:vAlign w:val="center"/>
                                </w:tcPr>
                                <w:p w14:paraId="6F792D06" w14:textId="77777777" w:rsidR="00280D6F" w:rsidRPr="00AB39A8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 w:rsidRPr="00280D6F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793F55"/>
                                </w:tcPr>
                                <w:p w14:paraId="16C14528" w14:textId="12576A05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4 006 160 589 6</w:t>
                                  </w:r>
                                  <w:r w:rsidR="002606C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793F55"/>
                                </w:tcPr>
                                <w:p w14:paraId="0F86BA52" w14:textId="03DB0201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</w:t>
                                  </w:r>
                                  <w:r w:rsidR="002606C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75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 x 280 x 24</w:t>
                                  </w:r>
                                  <w:r w:rsidR="002606C3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2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mm</w:t>
                                  </w:r>
                                </w:p>
                              </w:tc>
                            </w:tr>
                          </w:tbl>
                          <w:p w14:paraId="162DBA88" w14:textId="77777777" w:rsidR="008C6E12" w:rsidRDefault="008C6E12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9618C" id="_x0000_s1036" type="#_x0000_t202" style="position:absolute;margin-left:42.85pt;margin-top:356.2pt;width:498.6pt;height:114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2410"/>
                        <w:gridCol w:w="2410"/>
                      </w:tblGrid>
                      <w:tr w:rsidR="00280D6F" w14:paraId="759D8715" w14:textId="77777777" w:rsidTr="00280D6F">
                        <w:tc>
                          <w:tcPr>
                            <w:tcW w:w="2835" w:type="dxa"/>
                            <w:shd w:val="clear" w:color="auto" w:fill="FFFFFF" w:themeFill="background1"/>
                            <w:vAlign w:val="center"/>
                          </w:tcPr>
                          <w:p w14:paraId="5FE33D9F" w14:textId="77777777" w:rsidR="00280D6F" w:rsidRPr="00280D6F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Produkt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2BBFD9D3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Číslo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položky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7A143E0E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 xml:space="preserve">20”/40”/HQ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kontejner</w:t>
                            </w:r>
                            <w:proofErr w:type="spellEnd"/>
                          </w:p>
                        </w:tc>
                      </w:tr>
                      <w:tr w:rsidR="00280D6F" w14:paraId="20B0CDD2" w14:textId="77777777" w:rsidTr="00280D6F">
                        <w:tc>
                          <w:tcPr>
                            <w:tcW w:w="2835" w:type="dxa"/>
                            <w:vAlign w:val="center"/>
                          </w:tcPr>
                          <w:p w14:paraId="37543554" w14:textId="7F9C4646" w:rsidR="00280D6F" w:rsidRPr="00280D6F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color w:val="FFFFFF" w:themeColor="background1"/>
                              </w:rPr>
                              <w:t>PC-FW 11</w:t>
                            </w:r>
                            <w:r w:rsidR="00AE206E">
                              <w:rPr>
                                <w:color w:val="FFFFFF" w:themeColor="background1"/>
                              </w:rPr>
                              <w:t>7</w:t>
                            </w:r>
                            <w:r w:rsidR="002606C3">
                              <w:rPr>
                                <w:color w:val="FFFFFF" w:themeColor="background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48EA55E" w14:textId="381E544F" w:rsidR="00280D6F" w:rsidRPr="00AB39A8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501 17</w:t>
                            </w:r>
                            <w:r w:rsidR="002606C3">
                              <w:rPr>
                                <w:color w:val="FFFFFF" w:themeColor="background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F6AD66C" w14:textId="7BE75F9B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8</w:t>
                            </w:r>
                            <w:r w:rsidR="002606C3">
                              <w:rPr>
                                <w:rFonts w:cstheme="minorHAnsi"/>
                                <w:color w:val="FFFFFF" w:themeColor="background1"/>
                              </w:rPr>
                              <w:t>06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 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/ 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>1</w:t>
                            </w:r>
                            <w:r w:rsidR="002606C3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638 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/ </w:t>
                            </w:r>
                            <w:r w:rsidR="002606C3">
                              <w:rPr>
                                <w:rFonts w:cstheme="minorHAnsi"/>
                                <w:color w:val="FFFFFF" w:themeColor="background1"/>
                              </w:rPr>
                              <w:t>1794</w:t>
                            </w:r>
                          </w:p>
                        </w:tc>
                      </w:tr>
                      <w:tr w:rsidR="00280D6F" w14:paraId="792B316A" w14:textId="77777777" w:rsidTr="00280D6F">
                        <w:tc>
                          <w:tcPr>
                            <w:tcW w:w="2835" w:type="dxa"/>
                            <w:shd w:val="clear" w:color="auto" w:fill="FFFFFF" w:themeFill="background1"/>
                            <w:vAlign w:val="center"/>
                          </w:tcPr>
                          <w:p w14:paraId="39D4A9F0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Barva</w:t>
                            </w:r>
                            <w:proofErr w:type="spellEnd"/>
                            <w:r w:rsidRPr="00280D6F"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2E881BF4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>EAN: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36A52939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Rozměry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přístroje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</w:tr>
                      <w:tr w:rsidR="00280D6F" w14:paraId="3873C92E" w14:textId="77777777" w:rsidTr="00280D6F">
                        <w:tc>
                          <w:tcPr>
                            <w:tcW w:w="2835" w:type="dxa"/>
                            <w:vAlign w:val="center"/>
                          </w:tcPr>
                          <w:p w14:paraId="0913BB2E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Hliníková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</w:tcPr>
                          <w:p w14:paraId="55007700" w14:textId="4392C3FE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4 006 160 011 7</w:t>
                            </w:r>
                            <w:r w:rsidR="002606C3">
                              <w:rPr>
                                <w:rFonts w:cstheme="minorHAnsi"/>
                                <w:color w:val="FFFFFF" w:themeColor="background1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DE22A0C" w14:textId="77777777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278 x 214 x 216 mm</w:t>
                            </w:r>
                          </w:p>
                        </w:tc>
                      </w:tr>
                      <w:tr w:rsidR="00280D6F" w14:paraId="09251A93" w14:textId="77777777" w:rsidTr="00280D6F">
                        <w:tc>
                          <w:tcPr>
                            <w:tcW w:w="2835" w:type="dxa"/>
                            <w:shd w:val="clear" w:color="auto" w:fill="FFFFFF" w:themeFill="background1"/>
                            <w:vAlign w:val="center"/>
                          </w:tcPr>
                          <w:p w14:paraId="4CF9B3BD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Počet</w:t>
                            </w:r>
                            <w:proofErr w:type="spellEnd"/>
                            <w:r w:rsidRPr="00280D6F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ku</w:t>
                            </w:r>
                            <w:r>
                              <w:rPr>
                                <w:color w:val="793F55"/>
                              </w:rPr>
                              <w:t>sů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VO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2271452F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>Export EAN: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6E77E8A6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Rozměry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</w:tr>
                      <w:tr w:rsidR="00280D6F" w14:paraId="3EA68467" w14:textId="77777777" w:rsidTr="00280D6F">
                        <w:tc>
                          <w:tcPr>
                            <w:tcW w:w="2835" w:type="dxa"/>
                            <w:shd w:val="clear" w:color="auto" w:fill="793F55"/>
                            <w:vAlign w:val="center"/>
                          </w:tcPr>
                          <w:p w14:paraId="6F792D06" w14:textId="77777777" w:rsidR="00280D6F" w:rsidRPr="00AB39A8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 w:rsidRPr="00280D6F">
                              <w:rPr>
                                <w:color w:val="FFFFFF" w:themeColor="background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793F55"/>
                          </w:tcPr>
                          <w:p w14:paraId="16C14528" w14:textId="12576A05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4 006 160 589 6</w:t>
                            </w:r>
                            <w:r w:rsidR="002606C3">
                              <w:rPr>
                                <w:rFonts w:cstheme="minorHAnsi"/>
                                <w:color w:val="FFFFFF" w:themeColor="background1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793F55"/>
                          </w:tcPr>
                          <w:p w14:paraId="0F86BA52" w14:textId="03DB0201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4</w:t>
                            </w:r>
                            <w:r w:rsidR="002606C3">
                              <w:rPr>
                                <w:rFonts w:cstheme="minorHAnsi"/>
                                <w:color w:val="FFFFFF" w:themeColor="background1"/>
                              </w:rPr>
                              <w:t>75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 x 280 x 24</w:t>
                            </w:r>
                            <w:r w:rsidR="002606C3">
                              <w:rPr>
                                <w:rFonts w:cstheme="minorHAnsi"/>
                                <w:color w:val="FFFFFF" w:themeColor="background1"/>
                              </w:rPr>
                              <w:t>2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 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mm</w:t>
                            </w:r>
                          </w:p>
                        </w:tc>
                      </w:tr>
                    </w:tbl>
                    <w:p w14:paraId="162DBA88" w14:textId="77777777" w:rsidR="008C6E12" w:rsidRDefault="008C6E12"/>
                  </w:txbxContent>
                </v:textbox>
                <w10:wrap type="square" anchorx="margin"/>
              </v:shape>
            </w:pict>
          </mc:Fallback>
        </mc:AlternateContent>
      </w:r>
      <w:r w:rsidR="00344E0E">
        <w:tab/>
      </w:r>
      <w:bookmarkStart w:id="0" w:name="_GoBack"/>
      <w:bookmarkEnd w:id="0"/>
    </w:p>
    <w:p w14:paraId="44F31FF2" w14:textId="3E1D67A6" w:rsidR="00BE4EFD" w:rsidRPr="00BE4EFD" w:rsidRDefault="00BE4EFD" w:rsidP="00BE4EFD"/>
    <w:p w14:paraId="091E11E4" w14:textId="727DE584" w:rsidR="00BE4EFD" w:rsidRPr="00BE4EFD" w:rsidRDefault="00BE4EFD" w:rsidP="00BE4EFD"/>
    <w:p w14:paraId="7AD6BA05" w14:textId="113665AE" w:rsidR="00BE4EFD" w:rsidRPr="00BE4EFD" w:rsidRDefault="00BE4EFD" w:rsidP="00BE4EFD"/>
    <w:p w14:paraId="3A8A4F26" w14:textId="5B9DCC51" w:rsidR="00BE4EFD" w:rsidRPr="00BE4EFD" w:rsidRDefault="00BE4EFD" w:rsidP="00BE4EFD"/>
    <w:p w14:paraId="349D3B0E" w14:textId="3440149A" w:rsidR="00BE4EFD" w:rsidRPr="00BE4EFD" w:rsidRDefault="00BE4EFD" w:rsidP="00BE4EFD"/>
    <w:p w14:paraId="0F927E06" w14:textId="01F96C79" w:rsidR="00BE4EFD" w:rsidRPr="00BE4EFD" w:rsidRDefault="00BE4EFD" w:rsidP="00BE4EFD"/>
    <w:p w14:paraId="58C30B96" w14:textId="5DCB41B5" w:rsidR="00BE4EFD" w:rsidRPr="00BE4EFD" w:rsidRDefault="00BE4EFD" w:rsidP="00BE4EFD"/>
    <w:p w14:paraId="1E39038F" w14:textId="50E3D35E" w:rsidR="00BE4EFD" w:rsidRPr="00BE4EFD" w:rsidRDefault="00BE4EFD" w:rsidP="00BE4EFD"/>
    <w:p w14:paraId="1A6890F9" w14:textId="3EAB7735" w:rsidR="00BE4EFD" w:rsidRPr="00BE4EFD" w:rsidRDefault="00BE4EFD" w:rsidP="00BE4EFD"/>
    <w:p w14:paraId="4A44A652" w14:textId="4D719C4E" w:rsidR="00BE4EFD" w:rsidRPr="00BE4EFD" w:rsidRDefault="002606C3" w:rsidP="00BE4EFD">
      <w:r>
        <w:rPr>
          <w:noProof/>
        </w:rPr>
        <w:drawing>
          <wp:anchor distT="0" distB="0" distL="114300" distR="114300" simplePos="0" relativeHeight="251711488" behindDoc="0" locked="0" layoutInCell="1" allowOverlap="1" wp14:anchorId="44EB0EAF" wp14:editId="1DA09F87">
            <wp:simplePos x="0" y="0"/>
            <wp:positionH relativeFrom="margin">
              <wp:posOffset>5846445</wp:posOffset>
            </wp:positionH>
            <wp:positionV relativeFrom="margin">
              <wp:posOffset>6324600</wp:posOffset>
            </wp:positionV>
            <wp:extent cx="975360" cy="97536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9CE6D" w14:textId="3AD51F41" w:rsidR="00BE4EFD" w:rsidRPr="00BE4EFD" w:rsidRDefault="00BE4EFD" w:rsidP="00BE4EFD"/>
    <w:p w14:paraId="66DC43D1" w14:textId="4B729851" w:rsidR="00BE4EFD" w:rsidRDefault="00BE4EFD" w:rsidP="00BE4EFD"/>
    <w:p w14:paraId="68B14BD6" w14:textId="59D4660F" w:rsidR="00BE4EFD" w:rsidRPr="00BE4EFD" w:rsidRDefault="00BE4EFD" w:rsidP="00BE4EFD"/>
    <w:sectPr w:rsidR="00BE4EFD" w:rsidRPr="00BE4EFD" w:rsidSect="008C6E1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linGothicDemiITC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980"/>
    <w:multiLevelType w:val="hybridMultilevel"/>
    <w:tmpl w:val="1D243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1DA6"/>
    <w:multiLevelType w:val="hybridMultilevel"/>
    <w:tmpl w:val="39A8380E"/>
    <w:lvl w:ilvl="0" w:tplc="488487B2">
      <w:start w:val="2000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94252CE"/>
    <w:multiLevelType w:val="hybridMultilevel"/>
    <w:tmpl w:val="CB30A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42DFE"/>
    <w:multiLevelType w:val="hybridMultilevel"/>
    <w:tmpl w:val="291C8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06E46"/>
    <w:multiLevelType w:val="hybridMultilevel"/>
    <w:tmpl w:val="78F4A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A26D4"/>
    <w:multiLevelType w:val="hybridMultilevel"/>
    <w:tmpl w:val="82183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67D50"/>
    <w:multiLevelType w:val="hybridMultilevel"/>
    <w:tmpl w:val="5D643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56"/>
    <w:rsid w:val="0005341E"/>
    <w:rsid w:val="00105338"/>
    <w:rsid w:val="002606C3"/>
    <w:rsid w:val="00271C56"/>
    <w:rsid w:val="00280D6F"/>
    <w:rsid w:val="002A5CB2"/>
    <w:rsid w:val="00305315"/>
    <w:rsid w:val="00344E0E"/>
    <w:rsid w:val="00376365"/>
    <w:rsid w:val="00473E04"/>
    <w:rsid w:val="004B780F"/>
    <w:rsid w:val="00662DF9"/>
    <w:rsid w:val="006743FA"/>
    <w:rsid w:val="008C6E12"/>
    <w:rsid w:val="008D7D15"/>
    <w:rsid w:val="008E72FF"/>
    <w:rsid w:val="008F6CC7"/>
    <w:rsid w:val="009578DA"/>
    <w:rsid w:val="009A6D63"/>
    <w:rsid w:val="00A01D1B"/>
    <w:rsid w:val="00AB39A8"/>
    <w:rsid w:val="00AE206E"/>
    <w:rsid w:val="00AE7AB0"/>
    <w:rsid w:val="00B01F17"/>
    <w:rsid w:val="00B35DEC"/>
    <w:rsid w:val="00BE4EFD"/>
    <w:rsid w:val="00C237CC"/>
    <w:rsid w:val="00CF5627"/>
    <w:rsid w:val="00D17233"/>
    <w:rsid w:val="00E414B1"/>
    <w:rsid w:val="00F10674"/>
    <w:rsid w:val="00F6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D801"/>
  <w15:chartTrackingRefBased/>
  <w15:docId w15:val="{751E4CCB-BDFA-432C-A5F9-DF502221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AB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D15"/>
    <w:pPr>
      <w:ind w:left="720"/>
      <w:contextualSpacing/>
    </w:pPr>
  </w:style>
  <w:style w:type="table" w:styleId="TableGrid">
    <w:name w:val="Table Grid"/>
    <w:basedOn w:val="TableNormal"/>
    <w:uiPriority w:val="39"/>
    <w:rsid w:val="008D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53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5338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ni\AppData\Local\Packages\microsoft.windowscommunicationsapps_8wekyb3d8bbwe\LocalState\Files\S0\2865\Attachments\proficook-2.0%5b2867%5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63A67-A3A4-48B7-92AF-191D7EE1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proficook-2.0[2867]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schrehardt</dc:creator>
  <cp:keywords/>
  <dc:description/>
  <cp:lastModifiedBy>dennis schrehardt</cp:lastModifiedBy>
  <cp:revision>2</cp:revision>
  <dcterms:created xsi:type="dcterms:W3CDTF">2019-08-08T09:21:00Z</dcterms:created>
  <dcterms:modified xsi:type="dcterms:W3CDTF">2019-08-08T09:21:00Z</dcterms:modified>
</cp:coreProperties>
</file>