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FEDFD4" w14:textId="70031800" w:rsidR="00C237CC" w:rsidRDefault="00AE206E">
      <w:bookmarkStart w:id="0" w:name="_GoBack"/>
      <w:bookmarkEnd w:id="0"/>
      <w:r>
        <w:rPr>
          <w:noProof/>
        </w:rPr>
        <w:drawing>
          <wp:anchor distT="0" distB="0" distL="114300" distR="114300" simplePos="0" relativeHeight="251705344" behindDoc="0" locked="0" layoutInCell="1" allowOverlap="1" wp14:anchorId="13595A9B" wp14:editId="086D5E1B">
            <wp:simplePos x="0" y="0"/>
            <wp:positionH relativeFrom="margin">
              <wp:posOffset>2181225</wp:posOffset>
            </wp:positionH>
            <wp:positionV relativeFrom="margin">
              <wp:posOffset>121920</wp:posOffset>
            </wp:positionV>
            <wp:extent cx="3520440" cy="363347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440" cy="363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78DA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0599AED" wp14:editId="0C942716">
                <wp:simplePos x="0" y="0"/>
                <wp:positionH relativeFrom="margin">
                  <wp:posOffset>157480</wp:posOffset>
                </wp:positionH>
                <wp:positionV relativeFrom="paragraph">
                  <wp:posOffset>299085</wp:posOffset>
                </wp:positionV>
                <wp:extent cx="1752600" cy="381000"/>
                <wp:effectExtent l="0" t="0" r="0" b="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8D1E06" w14:textId="733FC204" w:rsidR="00CF5627" w:rsidRPr="002A5CB2" w:rsidRDefault="00AE206E" w:rsidP="00CF5627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lang w:val="cs-CZ"/>
                              </w:rPr>
                            </w:pPr>
                            <w:r>
                              <w:rPr>
                                <w:color w:val="FFFFFF" w:themeColor="background1"/>
                                <w:lang w:val="cs-CZ"/>
                              </w:rPr>
                              <w:t>1800</w:t>
                            </w:r>
                            <w:r w:rsidR="002A5CB2">
                              <w:rPr>
                                <w:color w:val="FFFFFF" w:themeColor="background1"/>
                                <w:lang w:val="cs-CZ"/>
                              </w:rPr>
                              <w:t xml:space="preserve"> Watt maximum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599AED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margin-left:12.4pt;margin-top:23.55pt;width:138pt;height:30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" filled="f" stroked="f" strokeweight=".5pt">
                <v:textbox inset="0,0,0,0">
                  <w:txbxContent>
                    <w:p w14:paraId="0C8D1E06" w14:textId="733FC204" w:rsidR="00CF5627" w:rsidRPr="002A5CB2" w:rsidRDefault="00AE206E" w:rsidP="00CF5627">
                      <w:pPr>
                        <w:spacing w:after="0"/>
                        <w:jc w:val="center"/>
                        <w:rPr>
                          <w:color w:val="FFFFFF" w:themeColor="background1"/>
                          <w:lang w:val="cs-CZ"/>
                        </w:rPr>
                      </w:pPr>
                      <w:r>
                        <w:rPr>
                          <w:color w:val="FFFFFF" w:themeColor="background1"/>
                          <w:lang w:val="cs-CZ"/>
                        </w:rPr>
                        <w:t>1800</w:t>
                      </w:r>
                      <w:r w:rsidR="002A5CB2">
                        <w:rPr>
                          <w:color w:val="FFFFFF" w:themeColor="background1"/>
                          <w:lang w:val="cs-CZ"/>
                        </w:rPr>
                        <w:t xml:space="preserve"> Watt maximum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578DA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BEFA4F" wp14:editId="35957726">
                <wp:simplePos x="0" y="0"/>
                <wp:positionH relativeFrom="margin">
                  <wp:posOffset>0</wp:posOffset>
                </wp:positionH>
                <wp:positionV relativeFrom="paragraph">
                  <wp:posOffset>247015</wp:posOffset>
                </wp:positionV>
                <wp:extent cx="2065020" cy="487680"/>
                <wp:effectExtent l="0" t="0" r="0" b="7620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5020" cy="48768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35B4F8" id="Obdélník 2" o:spid="_x0000_s1026" style="position:absolute;margin-left:0;margin-top:19.45pt;width:162.6pt;height:38.4pt;z-index:251665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" fillcolor="#7b7b7b [2406]" stroked="f" strokeweight="1pt">
                <w10:wrap anchorx="margin"/>
              </v:rect>
            </w:pict>
          </mc:Fallback>
        </mc:AlternateContent>
      </w:r>
      <w:r w:rsidR="009578DA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208CD76" wp14:editId="66BF0DD8">
                <wp:simplePos x="0" y="0"/>
                <wp:positionH relativeFrom="margin">
                  <wp:posOffset>0</wp:posOffset>
                </wp:positionH>
                <wp:positionV relativeFrom="paragraph">
                  <wp:posOffset>811530</wp:posOffset>
                </wp:positionV>
                <wp:extent cx="2065020" cy="487680"/>
                <wp:effectExtent l="0" t="0" r="0" b="7620"/>
                <wp:wrapNone/>
                <wp:docPr id="7" name="Obdélní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5020" cy="48768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A33B00" id="Obdélník 7" o:spid="_x0000_s1026" style="position:absolute;margin-left:0;margin-top:63.9pt;width:162.6pt;height:38.4pt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" fillcolor="#7b7b7b [2406]" stroked="f" strokeweight="1pt">
                <w10:wrap anchorx="margin"/>
              </v:rect>
            </w:pict>
          </mc:Fallback>
        </mc:AlternateContent>
      </w:r>
      <w:r w:rsidR="009578DA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A82F97A" wp14:editId="1DA98747">
                <wp:simplePos x="0" y="0"/>
                <wp:positionH relativeFrom="margin">
                  <wp:posOffset>0</wp:posOffset>
                </wp:positionH>
                <wp:positionV relativeFrom="paragraph">
                  <wp:posOffset>1383030</wp:posOffset>
                </wp:positionV>
                <wp:extent cx="2065020" cy="487680"/>
                <wp:effectExtent l="0" t="0" r="0" b="7620"/>
                <wp:wrapNone/>
                <wp:docPr id="8" name="Obdélní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5020" cy="48768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8E6082" id="Obdélník 8" o:spid="_x0000_s1026" style="position:absolute;margin-left:0;margin-top:108.9pt;width:162.6pt;height:38.4pt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" fillcolor="#7b7b7b [2406]" stroked="f" strokeweight="1pt">
                <w10:wrap anchorx="margin"/>
              </v:rect>
            </w:pict>
          </mc:Fallback>
        </mc:AlternateContent>
      </w:r>
      <w:r w:rsidR="009578DA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BB76CFD" wp14:editId="16DCD03F">
                <wp:simplePos x="0" y="0"/>
                <wp:positionH relativeFrom="margin">
                  <wp:posOffset>151765</wp:posOffset>
                </wp:positionH>
                <wp:positionV relativeFrom="paragraph">
                  <wp:posOffset>875665</wp:posOffset>
                </wp:positionV>
                <wp:extent cx="1752600" cy="381000"/>
                <wp:effectExtent l="0" t="0" r="0" b="0"/>
                <wp:wrapNone/>
                <wp:docPr id="16" name="Textové po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85CFCC" w14:textId="77777777" w:rsidR="00CF5627" w:rsidRPr="002A5CB2" w:rsidRDefault="002A5CB2" w:rsidP="002A5CB2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lang w:val="cs-CZ"/>
                              </w:rPr>
                            </w:pPr>
                            <w:r>
                              <w:rPr>
                                <w:color w:val="FFFFFF" w:themeColor="background1"/>
                                <w:lang w:val="cs-CZ"/>
                              </w:rPr>
                              <w:t>Tlaková litinová základna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B76CFD" id="Textové pole 16" o:spid="_x0000_s1027" type="#_x0000_t202" style="position:absolute;margin-left:11.95pt;margin-top:68.95pt;width:138pt;height:30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" filled="f" stroked="f" strokeweight=".5pt">
                <v:textbox inset="0,0,0,0">
                  <w:txbxContent>
                    <w:p w14:paraId="5E85CFCC" w14:textId="77777777" w:rsidR="00CF5627" w:rsidRPr="002A5CB2" w:rsidRDefault="002A5CB2" w:rsidP="002A5CB2">
                      <w:pPr>
                        <w:spacing w:after="0"/>
                        <w:jc w:val="center"/>
                        <w:rPr>
                          <w:color w:val="FFFFFF" w:themeColor="background1"/>
                          <w:lang w:val="cs-CZ"/>
                        </w:rPr>
                      </w:pPr>
                      <w:r>
                        <w:rPr>
                          <w:color w:val="FFFFFF" w:themeColor="background1"/>
                          <w:lang w:val="cs-CZ"/>
                        </w:rPr>
                        <w:t>Tlaková litinová základna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578DA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02DCC6A" wp14:editId="6807DBF1">
                <wp:simplePos x="0" y="0"/>
                <wp:positionH relativeFrom="margin">
                  <wp:posOffset>152400</wp:posOffset>
                </wp:positionH>
                <wp:positionV relativeFrom="paragraph">
                  <wp:posOffset>1435735</wp:posOffset>
                </wp:positionV>
                <wp:extent cx="1752600" cy="381000"/>
                <wp:effectExtent l="0" t="0" r="0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BDD3C7" w14:textId="77777777" w:rsidR="00CF5627" w:rsidRPr="002A5CB2" w:rsidRDefault="002A5CB2" w:rsidP="00CF5627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  <w:lang w:val="cs-CZ"/>
                              </w:rPr>
                            </w:pPr>
                            <w:r>
                              <w:rPr>
                                <w:color w:val="FFFFFF" w:themeColor="background1"/>
                                <w:lang w:val="cs-CZ"/>
                              </w:rPr>
                              <w:t xml:space="preserve">Profesionální </w:t>
                            </w:r>
                            <w:r w:rsidR="00105338">
                              <w:rPr>
                                <w:color w:val="FFFFFF" w:themeColor="background1"/>
                                <w:lang w:val="cs-CZ"/>
                              </w:rPr>
                              <w:t xml:space="preserve">metalová převodovka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2DCC6A" id="Textové pole 17" o:spid="_x0000_s1028" type="#_x0000_t202" style="position:absolute;margin-left:12pt;margin-top:113.05pt;width:138pt;height:30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" filled="f" stroked="f" strokeweight=".5pt">
                <v:textbox inset="0,0,0,0">
                  <w:txbxContent>
                    <w:p w14:paraId="61BDD3C7" w14:textId="77777777" w:rsidR="00CF5627" w:rsidRPr="002A5CB2" w:rsidRDefault="002A5CB2" w:rsidP="00CF5627">
                      <w:pPr>
                        <w:spacing w:after="0"/>
                        <w:jc w:val="center"/>
                        <w:rPr>
                          <w:color w:val="FFFFFF" w:themeColor="background1"/>
                          <w:lang w:val="cs-CZ"/>
                        </w:rPr>
                      </w:pPr>
                      <w:r>
                        <w:rPr>
                          <w:color w:val="FFFFFF" w:themeColor="background1"/>
                          <w:lang w:val="cs-CZ"/>
                        </w:rPr>
                        <w:t xml:space="preserve">Profesionální </w:t>
                      </w:r>
                      <w:r w:rsidR="00105338">
                        <w:rPr>
                          <w:color w:val="FFFFFF" w:themeColor="background1"/>
                          <w:lang w:val="cs-CZ"/>
                        </w:rPr>
                        <w:t xml:space="preserve">metalová převodovka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578DA" w:rsidRPr="009578DA">
        <w:rPr>
          <w:noProof/>
          <w:color w:val="793F55"/>
        </w:rPr>
        <mc:AlternateContent>
          <mc:Choice Requires="wps">
            <w:drawing>
              <wp:anchor distT="0" distB="0" distL="114300" distR="114300" simplePos="0" relativeHeight="251663359" behindDoc="1" locked="0" layoutInCell="1" allowOverlap="1" wp14:anchorId="1B040713" wp14:editId="41BC9E47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183630" cy="3267075"/>
                <wp:effectExtent l="0" t="0" r="7620" b="9525"/>
                <wp:wrapNone/>
                <wp:docPr id="22" name="Obdélník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3630" cy="3267075"/>
                        </a:xfrm>
                        <a:prstGeom prst="rect">
                          <a:avLst/>
                        </a:prstGeom>
                        <a:gradFill>
                          <a:gsLst>
                            <a:gs pos="87000">
                              <a:srgbClr val="7E185C"/>
                            </a:gs>
                            <a:gs pos="0">
                              <a:srgbClr val="793F55"/>
                            </a:gs>
                          </a:gsLst>
                          <a:lin ang="81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9806BC" w14:textId="77777777" w:rsidR="00271C56" w:rsidRDefault="00271C56" w:rsidP="00271C5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040713" id="Obdélník 22" o:spid="_x0000_s1029" style="position:absolute;margin-left:435.7pt;margin-top:0;width:486.9pt;height:257.25pt;z-index:-25165312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" fillcolor="#793f55" stroked="f" strokeweight="1pt">
                <v:fill color2="#7e185c" angle="315" colors="0 #793f55;57016f #7e185c" focus="100%" type="gradient"/>
                <v:textbox>
                  <w:txbxContent>
                    <w:p w14:paraId="229806BC" w14:textId="77777777" w:rsidR="00271C56" w:rsidRDefault="00271C56" w:rsidP="00271C56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9578DA">
        <w:rPr>
          <w:noProof/>
        </w:rPr>
        <w:drawing>
          <wp:anchor distT="0" distB="0" distL="114300" distR="114300" simplePos="0" relativeHeight="251664384" behindDoc="0" locked="0" layoutInCell="1" allowOverlap="1" wp14:anchorId="282B26E9" wp14:editId="1A80805B">
            <wp:simplePos x="0" y="0"/>
            <wp:positionH relativeFrom="margin">
              <wp:align>center</wp:align>
            </wp:positionH>
            <wp:positionV relativeFrom="paragraph">
              <wp:posOffset>-1031240</wp:posOffset>
            </wp:positionV>
            <wp:extent cx="2871239" cy="1150620"/>
            <wp:effectExtent l="0" t="0" r="5715" b="0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239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DD8FB9" w14:textId="1DC2D70D" w:rsidR="008D7D15" w:rsidRPr="008D7D15" w:rsidRDefault="008D7D15" w:rsidP="008D7D15"/>
    <w:p w14:paraId="53DF7F87" w14:textId="19BE6F01" w:rsidR="008D7D15" w:rsidRPr="008D7D15" w:rsidRDefault="008D7D15" w:rsidP="008D7D15"/>
    <w:p w14:paraId="402C3748" w14:textId="2EAD536E" w:rsidR="008D7D15" w:rsidRPr="008D7D15" w:rsidRDefault="008D7D15" w:rsidP="008D7D15"/>
    <w:p w14:paraId="7B51ABCE" w14:textId="1ACDE936" w:rsidR="008D7D15" w:rsidRPr="008D7D15" w:rsidRDefault="008D7D15" w:rsidP="008D7D15"/>
    <w:p w14:paraId="0738F833" w14:textId="4E068978" w:rsidR="008D7D15" w:rsidRPr="008D7D15" w:rsidRDefault="008D7D15" w:rsidP="008D7D15"/>
    <w:p w14:paraId="2F966178" w14:textId="14D3721D" w:rsidR="008D7D15" w:rsidRPr="008D7D15" w:rsidRDefault="00AE206E" w:rsidP="008D7D15">
      <w:r>
        <w:rPr>
          <w:noProof/>
        </w:rPr>
        <w:drawing>
          <wp:anchor distT="0" distB="0" distL="114300" distR="114300" simplePos="0" relativeHeight="251700224" behindDoc="0" locked="0" layoutInCell="1" allowOverlap="1" wp14:anchorId="6D936271" wp14:editId="5AFCBEF6">
            <wp:simplePos x="0" y="0"/>
            <wp:positionH relativeFrom="margin">
              <wp:posOffset>306705</wp:posOffset>
            </wp:positionH>
            <wp:positionV relativeFrom="margin">
              <wp:posOffset>1943100</wp:posOffset>
            </wp:positionV>
            <wp:extent cx="723900" cy="723900"/>
            <wp:effectExtent l="0" t="0" r="0" b="0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0674">
        <w:rPr>
          <w:noProof/>
        </w:rPr>
        <w:drawing>
          <wp:anchor distT="0" distB="0" distL="114300" distR="114300" simplePos="0" relativeHeight="251703296" behindDoc="1" locked="0" layoutInCell="1" allowOverlap="1" wp14:anchorId="4EC8D004" wp14:editId="08E102B2">
            <wp:simplePos x="0" y="0"/>
            <wp:positionH relativeFrom="column">
              <wp:posOffset>4905375</wp:posOffset>
            </wp:positionH>
            <wp:positionV relativeFrom="paragraph">
              <wp:posOffset>200025</wp:posOffset>
            </wp:positionV>
            <wp:extent cx="1280160" cy="1280160"/>
            <wp:effectExtent l="0" t="0" r="0" b="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1C56" w:rsidRPr="009578DA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B3126F4" wp14:editId="67B032A2">
                <wp:simplePos x="0" y="0"/>
                <wp:positionH relativeFrom="margin">
                  <wp:posOffset>152400</wp:posOffset>
                </wp:positionH>
                <wp:positionV relativeFrom="paragraph">
                  <wp:posOffset>286385</wp:posOffset>
                </wp:positionV>
                <wp:extent cx="1752600" cy="381000"/>
                <wp:effectExtent l="0" t="0" r="0" b="0"/>
                <wp:wrapNone/>
                <wp:docPr id="24" name="Textové po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DBDD91" w14:textId="47ECD7AE" w:rsidR="00105338" w:rsidRPr="00105338" w:rsidRDefault="00105338" w:rsidP="00AE206E">
                            <w:pPr>
                              <w:spacing w:after="0"/>
                              <w:rPr>
                                <w:rFonts w:ascii="FranklinGothicDemiITC-Regular" w:hAnsi="FranklinGothicDemiITC-Regular" w:cs="FranklinGothicDemiITC-Regular"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lang w:val="cs-CZ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3126F4" id="Textové pole 24" o:spid="_x0000_s1030" type="#_x0000_t202" style="position:absolute;margin-left:12pt;margin-top:22.55pt;width:138pt;height:30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" filled="f" stroked="f" strokeweight=".5pt">
                <v:textbox inset="0,0,0,0">
                  <w:txbxContent>
                    <w:p w14:paraId="6EDBDD91" w14:textId="47ECD7AE" w:rsidR="00105338" w:rsidRPr="00105338" w:rsidRDefault="00105338" w:rsidP="00AE206E">
                      <w:pPr>
                        <w:spacing w:after="0"/>
                        <w:rPr>
                          <w:rFonts w:ascii="FranklinGothicDemiITC-Regular" w:hAnsi="FranklinGothicDemiITC-Regular" w:cs="FranklinGothicDemiITC-Regular"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lang w:val="cs-CZ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7260120" w14:textId="7731135F" w:rsidR="008D7D15" w:rsidRPr="008D7D15" w:rsidRDefault="00AE206E" w:rsidP="008D7D15">
      <w:r>
        <w:rPr>
          <w:noProof/>
        </w:rPr>
        <w:drawing>
          <wp:anchor distT="0" distB="0" distL="114300" distR="114300" simplePos="0" relativeHeight="251701248" behindDoc="0" locked="0" layoutInCell="1" allowOverlap="1" wp14:anchorId="42B29A10" wp14:editId="48DD9333">
            <wp:simplePos x="0" y="0"/>
            <wp:positionH relativeFrom="margin">
              <wp:posOffset>733425</wp:posOffset>
            </wp:positionH>
            <wp:positionV relativeFrom="margin">
              <wp:posOffset>2194560</wp:posOffset>
            </wp:positionV>
            <wp:extent cx="754380" cy="754380"/>
            <wp:effectExtent l="0" t="0" r="7620" b="7620"/>
            <wp:wrapSquare wrapText="bothSides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05FBDF" w14:textId="3D87C244" w:rsidR="008D7D15" w:rsidRDefault="00AE206E" w:rsidP="008D7D15">
      <w:r>
        <w:rPr>
          <w:noProof/>
        </w:rPr>
        <w:drawing>
          <wp:anchor distT="0" distB="0" distL="114300" distR="114300" simplePos="0" relativeHeight="251702272" behindDoc="0" locked="0" layoutInCell="1" allowOverlap="1" wp14:anchorId="58DEFE43" wp14:editId="25A0F8A9">
            <wp:simplePos x="0" y="0"/>
            <wp:positionH relativeFrom="margin">
              <wp:posOffset>1167765</wp:posOffset>
            </wp:positionH>
            <wp:positionV relativeFrom="margin">
              <wp:posOffset>2520315</wp:posOffset>
            </wp:positionV>
            <wp:extent cx="746760" cy="746760"/>
            <wp:effectExtent l="0" t="0" r="0" b="0"/>
            <wp:wrapSquare wrapText="bothSides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9C6C49" w14:textId="77777777" w:rsidR="008D7D15" w:rsidRDefault="008D7D15" w:rsidP="008D7D15">
      <w:pPr>
        <w:pStyle w:val="Odstavecseseznamem"/>
        <w:numPr>
          <w:ilvl w:val="0"/>
          <w:numId w:val="2"/>
        </w:numPr>
        <w:sectPr w:rsidR="008D7D15" w:rsidSect="00CF5627">
          <w:pgSz w:w="11906" w:h="16838"/>
          <w:pgMar w:top="1440" w:right="1077" w:bottom="567" w:left="1077" w:header="709" w:footer="709" w:gutter="0"/>
          <w:cols w:space="708"/>
          <w:docGrid w:linePitch="360"/>
        </w:sectPr>
      </w:pPr>
    </w:p>
    <w:p w14:paraId="13F2F0EF" w14:textId="0645C448" w:rsidR="008C6E12" w:rsidRDefault="00473E04" w:rsidP="00F10674">
      <w:pPr>
        <w:pStyle w:val="Odstavecseseznamem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552FCBBB" wp14:editId="25A7BA59">
                <wp:simplePos x="0" y="0"/>
                <wp:positionH relativeFrom="margin">
                  <wp:align>left</wp:align>
                </wp:positionH>
                <wp:positionV relativeFrom="paragraph">
                  <wp:posOffset>1605280</wp:posOffset>
                </wp:positionV>
                <wp:extent cx="2360930" cy="3092450"/>
                <wp:effectExtent l="0" t="0" r="8890" b="0"/>
                <wp:wrapSquare wrapText="bothSides"/>
                <wp:docPr id="3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09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FB5A09" w14:textId="77777777" w:rsidR="00344E0E" w:rsidRPr="00344E0E" w:rsidRDefault="00344E0E" w:rsidP="00344E0E">
                            <w:pPr>
                              <w:pStyle w:val="Odstavecseseznamem"/>
                              <w:numPr>
                                <w:ilvl w:val="0"/>
                                <w:numId w:val="5"/>
                              </w:numPr>
                              <w:ind w:left="357" w:hanging="357"/>
                              <w:rPr>
                                <w:rFonts w:cstheme="minorHAnsi"/>
                                <w:color w:val="793F55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  <w:color w:val="793F55"/>
                              </w:rPr>
                              <w:t>Robustní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93F55"/>
                              </w:rPr>
                              <w:t>profesionální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93F55"/>
                              </w:rPr>
                              <w:t>mlýnek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93F55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93F55"/>
                              </w:rPr>
                              <w:t>maso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 s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93F55"/>
                              </w:rPr>
                              <w:t>hliníkovým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93F55"/>
                              </w:rPr>
                              <w:t>tlakovým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93F55"/>
                              </w:rPr>
                              <w:t>odlitkem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cstheme="minorHAnsi"/>
                                <w:color w:val="793F55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93F55"/>
                              </w:rPr>
                              <w:t>odolní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93F55"/>
                              </w:rPr>
                              <w:t>převodovkou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 pro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93F55"/>
                              </w:rPr>
                              <w:t>optimální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93F55"/>
                              </w:rPr>
                              <w:t>přenos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93F55"/>
                              </w:rPr>
                              <w:t>energie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 </w:t>
                            </w:r>
                          </w:p>
                          <w:p w14:paraId="54B9F8D0" w14:textId="77777777" w:rsidR="00344E0E" w:rsidRPr="00344E0E" w:rsidRDefault="00344E0E" w:rsidP="00344E0E">
                            <w:pPr>
                              <w:pStyle w:val="Odstavecseseznamem"/>
                              <w:numPr>
                                <w:ilvl w:val="0"/>
                                <w:numId w:val="5"/>
                              </w:numPr>
                              <w:ind w:left="357" w:hanging="357"/>
                              <w:rPr>
                                <w:rFonts w:cstheme="minorHAnsi"/>
                                <w:color w:val="793F55"/>
                              </w:rPr>
                            </w:pPr>
                            <w:proofErr w:type="spellStart"/>
                            <w:r w:rsidRPr="00344E0E">
                              <w:rPr>
                                <w:rFonts w:cstheme="minorHAnsi"/>
                                <w:color w:val="793F55"/>
                              </w:rPr>
                              <w:t>Profesionální</w:t>
                            </w:r>
                            <w:proofErr w:type="spellEnd"/>
                            <w:r w:rsidRPr="00344E0E">
                              <w:rPr>
                                <w:rFonts w:cstheme="minorHAnsi"/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 w:rsidRPr="00344E0E">
                              <w:rPr>
                                <w:rFonts w:cstheme="minorHAnsi"/>
                                <w:color w:val="793F55"/>
                              </w:rPr>
                              <w:t>kovová</w:t>
                            </w:r>
                            <w:proofErr w:type="spellEnd"/>
                            <w:r w:rsidRPr="00344E0E">
                              <w:rPr>
                                <w:rFonts w:cstheme="minorHAnsi"/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 w:rsidRPr="00344E0E">
                              <w:rPr>
                                <w:rFonts w:cstheme="minorHAnsi"/>
                                <w:color w:val="793F55"/>
                              </w:rPr>
                              <w:t>převodovka</w:t>
                            </w:r>
                            <w:proofErr w:type="spellEnd"/>
                          </w:p>
                          <w:p w14:paraId="7D8B32D4" w14:textId="77777777" w:rsidR="00344E0E" w:rsidRDefault="00B01F17" w:rsidP="00344E0E">
                            <w:pPr>
                              <w:pStyle w:val="Odstavecseseznamem"/>
                              <w:numPr>
                                <w:ilvl w:val="0"/>
                                <w:numId w:val="5"/>
                              </w:numPr>
                              <w:ind w:left="357" w:hanging="357"/>
                              <w:rPr>
                                <w:rFonts w:cstheme="minorHAnsi"/>
                                <w:color w:val="793F55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  <w:color w:val="793F55"/>
                              </w:rPr>
                              <w:t>Rychlá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93F55"/>
                              </w:rPr>
                              <w:t>snadná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93F55"/>
                              </w:rPr>
                              <w:t>výměna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93F55"/>
                              </w:rPr>
                              <w:t>příslušenství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93F55"/>
                              </w:rPr>
                              <w:t>díky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 extra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93F55"/>
                              </w:rPr>
                              <w:t>velké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93F55"/>
                              </w:rPr>
                              <w:t>pojistné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93F55"/>
                              </w:rPr>
                              <w:t>matici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 </w:t>
                            </w:r>
                          </w:p>
                          <w:p w14:paraId="6029E51A" w14:textId="77777777" w:rsidR="00B01F17" w:rsidRDefault="00B01F17" w:rsidP="00344E0E">
                            <w:pPr>
                              <w:pStyle w:val="Odstavecseseznamem"/>
                              <w:numPr>
                                <w:ilvl w:val="0"/>
                                <w:numId w:val="5"/>
                              </w:numPr>
                              <w:ind w:left="357" w:hanging="357"/>
                              <w:rPr>
                                <w:rFonts w:cstheme="minorHAnsi"/>
                                <w:color w:val="793F55"/>
                              </w:rPr>
                            </w:pPr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Chod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93F55"/>
                              </w:rPr>
                              <w:t>vpřed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93F55"/>
                              </w:rPr>
                              <w:t>vzad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 </w:t>
                            </w:r>
                          </w:p>
                          <w:p w14:paraId="4246FA7A" w14:textId="2ECC7ADA" w:rsidR="00344E0E" w:rsidRDefault="00B01F17" w:rsidP="00B01F17">
                            <w:pPr>
                              <w:pStyle w:val="Odstavecseseznamem"/>
                              <w:numPr>
                                <w:ilvl w:val="0"/>
                                <w:numId w:val="5"/>
                              </w:numPr>
                              <w:ind w:left="357" w:hanging="357"/>
                              <w:rPr>
                                <w:rFonts w:cstheme="minorHAnsi"/>
                                <w:color w:val="793F55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  <w:color w:val="793F55"/>
                              </w:rPr>
                              <w:t>Rychlé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93F55"/>
                              </w:rPr>
                              <w:t>zpracování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93F55"/>
                              </w:rPr>
                              <w:t>velkého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 w:rsidRPr="00D17233">
                              <w:rPr>
                                <w:rFonts w:cstheme="minorHAnsi"/>
                                <w:color w:val="793F55"/>
                              </w:rPr>
                              <w:t>množství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 </w:t>
                            </w:r>
                            <w:r w:rsidR="00BE4EFD">
                              <w:rPr>
                                <w:rFonts w:cstheme="minorHAnsi"/>
                                <w:color w:val="793F55"/>
                              </w:rPr>
                              <w:t>(</w:t>
                            </w:r>
                            <w:proofErr w:type="spellStart"/>
                            <w:r w:rsidR="00BE4EFD">
                              <w:rPr>
                                <w:rFonts w:cstheme="minorHAnsi"/>
                                <w:color w:val="793F55"/>
                              </w:rPr>
                              <w:t>cca</w:t>
                            </w:r>
                            <w:proofErr w:type="spellEnd"/>
                            <w:r w:rsidR="00BE4EFD">
                              <w:rPr>
                                <w:rFonts w:cstheme="minorHAnsi"/>
                                <w:color w:val="793F55"/>
                              </w:rPr>
                              <w:t>. 2kg/Min.)</w:t>
                            </w:r>
                          </w:p>
                          <w:p w14:paraId="3803E09B" w14:textId="77777777" w:rsidR="00B01F17" w:rsidRDefault="00B01F17" w:rsidP="00B01F17">
                            <w:pPr>
                              <w:pStyle w:val="Odstavecseseznamem"/>
                              <w:numPr>
                                <w:ilvl w:val="0"/>
                                <w:numId w:val="5"/>
                              </w:numPr>
                              <w:ind w:left="357" w:hanging="357"/>
                              <w:rPr>
                                <w:rFonts w:cstheme="minorHAnsi"/>
                                <w:color w:val="793F55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  <w:color w:val="793F55"/>
                              </w:rPr>
                              <w:t>Příprava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93F55"/>
                              </w:rPr>
                              <w:t>tataráku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 z masa,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93F55"/>
                              </w:rPr>
                              <w:t>ryb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93F55"/>
                              </w:rPr>
                              <w:t>klobás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 </w:t>
                            </w:r>
                          </w:p>
                          <w:p w14:paraId="45FE909A" w14:textId="45861247" w:rsidR="00B01F17" w:rsidRDefault="00B01F17" w:rsidP="00B01F17">
                            <w:pPr>
                              <w:pStyle w:val="Odstavecseseznamem"/>
                              <w:numPr>
                                <w:ilvl w:val="0"/>
                                <w:numId w:val="5"/>
                              </w:numPr>
                              <w:ind w:left="357" w:hanging="357"/>
                              <w:rPr>
                                <w:rFonts w:cstheme="minorHAnsi"/>
                                <w:color w:val="793F55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  <w:color w:val="793F55"/>
                              </w:rPr>
                              <w:t>kovový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93F55"/>
                              </w:rPr>
                              <w:t>krk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 /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93F55"/>
                              </w:rPr>
                              <w:t>kovový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93F55"/>
                              </w:rPr>
                              <w:t>šroub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 </w:t>
                            </w:r>
                          </w:p>
                          <w:p w14:paraId="3147F1B9" w14:textId="297E0901" w:rsidR="00BE4EFD" w:rsidRPr="00BE4EFD" w:rsidRDefault="00F10674" w:rsidP="00BE4EFD">
                            <w:pPr>
                              <w:pStyle w:val="Odstavecseseznamem"/>
                              <w:numPr>
                                <w:ilvl w:val="0"/>
                                <w:numId w:val="5"/>
                              </w:numPr>
                              <w:ind w:left="357" w:hanging="357"/>
                              <w:rPr>
                                <w:color w:val="793F55"/>
                              </w:rPr>
                            </w:pPr>
                            <w:r>
                              <w:rPr>
                                <w:color w:val="793F55"/>
                              </w:rPr>
                              <w:t xml:space="preserve">4 </w:t>
                            </w:r>
                            <w:proofErr w:type="spellStart"/>
                            <w:r>
                              <w:rPr>
                                <w:color w:val="793F55"/>
                              </w:rPr>
                              <w:t>čepelový</w:t>
                            </w:r>
                            <w:proofErr w:type="spellEnd"/>
                            <w:r>
                              <w:rPr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793F55"/>
                              </w:rPr>
                              <w:t>nůž</w:t>
                            </w:r>
                            <w:proofErr w:type="spellEnd"/>
                            <w:r w:rsidR="00BE4EFD" w:rsidRPr="00BE4EFD">
                              <w:rPr>
                                <w:color w:val="793F55"/>
                              </w:rPr>
                              <w:t xml:space="preserve"> </w:t>
                            </w:r>
                            <w:r w:rsidR="00BE4EFD">
                              <w:rPr>
                                <w:color w:val="793F55"/>
                              </w:rPr>
                              <w:t xml:space="preserve">z </w:t>
                            </w:r>
                            <w:proofErr w:type="spellStart"/>
                            <w:r w:rsidR="00BE4EFD">
                              <w:rPr>
                                <w:color w:val="793F55"/>
                              </w:rPr>
                              <w:t>nerezové</w:t>
                            </w:r>
                            <w:proofErr w:type="spellEnd"/>
                            <w:r w:rsidR="00BE4EFD">
                              <w:rPr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 w:rsidR="00BE4EFD">
                              <w:rPr>
                                <w:color w:val="793F55"/>
                              </w:rPr>
                              <w:t>oceli</w:t>
                            </w:r>
                            <w:proofErr w:type="spellEnd"/>
                            <w:r w:rsidR="00BE4EFD">
                              <w:rPr>
                                <w:color w:val="793F55"/>
                              </w:rPr>
                              <w:t xml:space="preserve"> </w:t>
                            </w:r>
                          </w:p>
                          <w:p w14:paraId="090C26DC" w14:textId="323B8AC8" w:rsidR="00BE4EFD" w:rsidRDefault="00F10674" w:rsidP="00BE4EFD">
                            <w:pPr>
                              <w:pStyle w:val="Odstavecseseznamem"/>
                              <w:numPr>
                                <w:ilvl w:val="0"/>
                                <w:numId w:val="5"/>
                              </w:numPr>
                              <w:ind w:left="357" w:hanging="357"/>
                              <w:rPr>
                                <w:color w:val="793F55"/>
                              </w:rPr>
                            </w:pPr>
                            <w:r>
                              <w:rPr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 w:rsidR="00BE4EFD">
                              <w:rPr>
                                <w:color w:val="793F55"/>
                              </w:rPr>
                              <w:t>Nástavec</w:t>
                            </w:r>
                            <w:proofErr w:type="spellEnd"/>
                            <w:r w:rsidR="00BE4EFD">
                              <w:rPr>
                                <w:color w:val="793F55"/>
                              </w:rPr>
                              <w:t xml:space="preserve"> pro </w:t>
                            </w:r>
                            <w:proofErr w:type="spellStart"/>
                            <w:r w:rsidR="00BE4EFD">
                              <w:rPr>
                                <w:color w:val="793F55"/>
                              </w:rPr>
                              <w:t>tvorbu</w:t>
                            </w:r>
                            <w:proofErr w:type="spellEnd"/>
                            <w:r w:rsidR="00BE4EFD">
                              <w:rPr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 w:rsidR="00BE4EFD">
                              <w:rPr>
                                <w:color w:val="793F55"/>
                              </w:rPr>
                              <w:t>orientálních</w:t>
                            </w:r>
                            <w:proofErr w:type="spellEnd"/>
                            <w:r w:rsidR="00BE4EFD">
                              <w:rPr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 w:rsidR="00BE4EFD">
                              <w:rPr>
                                <w:color w:val="793F55"/>
                              </w:rPr>
                              <w:t>knedlíčků</w:t>
                            </w:r>
                            <w:proofErr w:type="spellEnd"/>
                          </w:p>
                          <w:p w14:paraId="226F8FDD" w14:textId="77777777" w:rsidR="00D17233" w:rsidRDefault="00D1723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2FCBBB" id="Textové pole 2" o:spid="_x0000_s1031" type="#_x0000_t202" style="position:absolute;left:0;text-align:left;margin-left:0;margin-top:126.4pt;width:185.9pt;height:243.5pt;z-index:251696128;visibility:visible;mso-wrap-style:square;mso-width-percent:40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" stroked="f">
                <v:textbox>
                  <w:txbxContent>
                    <w:p w14:paraId="5BFB5A09" w14:textId="77777777" w:rsidR="00344E0E" w:rsidRPr="00344E0E" w:rsidRDefault="00344E0E" w:rsidP="00344E0E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357" w:hanging="357"/>
                        <w:rPr>
                          <w:rFonts w:cstheme="minorHAnsi"/>
                          <w:color w:val="793F55"/>
                        </w:rPr>
                      </w:pPr>
                      <w:proofErr w:type="spellStart"/>
                      <w:r>
                        <w:rPr>
                          <w:rFonts w:cstheme="minorHAnsi"/>
                          <w:color w:val="793F55"/>
                        </w:rPr>
                        <w:t>Robustní</w:t>
                      </w:r>
                      <w:proofErr w:type="spellEnd"/>
                      <w:r>
                        <w:rPr>
                          <w:rFonts w:cstheme="minorHAnsi"/>
                          <w:color w:val="793F55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  <w:color w:val="793F55"/>
                        </w:rPr>
                        <w:t>profesionální</w:t>
                      </w:r>
                      <w:proofErr w:type="spellEnd"/>
                      <w:r>
                        <w:rPr>
                          <w:rFonts w:cstheme="minorHAnsi"/>
                          <w:color w:val="793F55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  <w:color w:val="793F55"/>
                        </w:rPr>
                        <w:t>mlýnek</w:t>
                      </w:r>
                      <w:proofErr w:type="spellEnd"/>
                      <w:r>
                        <w:rPr>
                          <w:rFonts w:cstheme="minorHAnsi"/>
                          <w:color w:val="793F55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  <w:color w:val="793F55"/>
                        </w:rPr>
                        <w:t>na</w:t>
                      </w:r>
                      <w:proofErr w:type="spellEnd"/>
                      <w:r>
                        <w:rPr>
                          <w:rFonts w:cstheme="minorHAnsi"/>
                          <w:color w:val="793F55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  <w:color w:val="793F55"/>
                        </w:rPr>
                        <w:t>maso</w:t>
                      </w:r>
                      <w:proofErr w:type="spellEnd"/>
                      <w:r>
                        <w:rPr>
                          <w:rFonts w:cstheme="minorHAnsi"/>
                          <w:color w:val="793F55"/>
                        </w:rPr>
                        <w:t xml:space="preserve"> s </w:t>
                      </w:r>
                      <w:proofErr w:type="spellStart"/>
                      <w:r>
                        <w:rPr>
                          <w:rFonts w:cstheme="minorHAnsi"/>
                          <w:color w:val="793F55"/>
                        </w:rPr>
                        <w:t>hliníkovým</w:t>
                      </w:r>
                      <w:proofErr w:type="spellEnd"/>
                      <w:r>
                        <w:rPr>
                          <w:rFonts w:cstheme="minorHAnsi"/>
                          <w:color w:val="793F55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  <w:color w:val="793F55"/>
                        </w:rPr>
                        <w:t>tlakovým</w:t>
                      </w:r>
                      <w:proofErr w:type="spellEnd"/>
                      <w:r>
                        <w:rPr>
                          <w:rFonts w:cstheme="minorHAnsi"/>
                          <w:color w:val="793F55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  <w:color w:val="793F55"/>
                        </w:rPr>
                        <w:t>odlitkem</w:t>
                      </w:r>
                      <w:proofErr w:type="spellEnd"/>
                      <w:r>
                        <w:rPr>
                          <w:rFonts w:cstheme="minorHAnsi"/>
                          <w:color w:val="793F55"/>
                        </w:rPr>
                        <w:t xml:space="preserve"> </w:t>
                      </w:r>
                      <w:proofErr w:type="gramStart"/>
                      <w:r>
                        <w:rPr>
                          <w:rFonts w:cstheme="minorHAnsi"/>
                          <w:color w:val="793F55"/>
                        </w:rPr>
                        <w:t>a</w:t>
                      </w:r>
                      <w:proofErr w:type="gramEnd"/>
                      <w:r>
                        <w:rPr>
                          <w:rFonts w:cstheme="minorHAnsi"/>
                          <w:color w:val="793F55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  <w:color w:val="793F55"/>
                        </w:rPr>
                        <w:t>odolní</w:t>
                      </w:r>
                      <w:proofErr w:type="spellEnd"/>
                      <w:r>
                        <w:rPr>
                          <w:rFonts w:cstheme="minorHAnsi"/>
                          <w:color w:val="793F55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  <w:color w:val="793F55"/>
                        </w:rPr>
                        <w:t>převodovkou</w:t>
                      </w:r>
                      <w:proofErr w:type="spellEnd"/>
                      <w:r>
                        <w:rPr>
                          <w:rFonts w:cstheme="minorHAnsi"/>
                          <w:color w:val="793F55"/>
                        </w:rPr>
                        <w:t xml:space="preserve"> pro </w:t>
                      </w:r>
                      <w:proofErr w:type="spellStart"/>
                      <w:r>
                        <w:rPr>
                          <w:rFonts w:cstheme="minorHAnsi"/>
                          <w:color w:val="793F55"/>
                        </w:rPr>
                        <w:t>optimální</w:t>
                      </w:r>
                      <w:proofErr w:type="spellEnd"/>
                      <w:r>
                        <w:rPr>
                          <w:rFonts w:cstheme="minorHAnsi"/>
                          <w:color w:val="793F55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  <w:color w:val="793F55"/>
                        </w:rPr>
                        <w:t>přenos</w:t>
                      </w:r>
                      <w:proofErr w:type="spellEnd"/>
                      <w:r>
                        <w:rPr>
                          <w:rFonts w:cstheme="minorHAnsi"/>
                          <w:color w:val="793F55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  <w:color w:val="793F55"/>
                        </w:rPr>
                        <w:t>energie</w:t>
                      </w:r>
                      <w:proofErr w:type="spellEnd"/>
                      <w:r>
                        <w:rPr>
                          <w:rFonts w:cstheme="minorHAnsi"/>
                          <w:color w:val="793F55"/>
                        </w:rPr>
                        <w:t xml:space="preserve"> </w:t>
                      </w:r>
                    </w:p>
                    <w:p w14:paraId="54B9F8D0" w14:textId="77777777" w:rsidR="00344E0E" w:rsidRPr="00344E0E" w:rsidRDefault="00344E0E" w:rsidP="00344E0E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357" w:hanging="357"/>
                        <w:rPr>
                          <w:rFonts w:cstheme="minorHAnsi"/>
                          <w:color w:val="793F55"/>
                        </w:rPr>
                      </w:pPr>
                      <w:proofErr w:type="spellStart"/>
                      <w:r w:rsidRPr="00344E0E">
                        <w:rPr>
                          <w:rFonts w:cstheme="minorHAnsi"/>
                          <w:color w:val="793F55"/>
                        </w:rPr>
                        <w:t>Profesionální</w:t>
                      </w:r>
                      <w:proofErr w:type="spellEnd"/>
                      <w:r w:rsidRPr="00344E0E">
                        <w:rPr>
                          <w:rFonts w:cstheme="minorHAnsi"/>
                          <w:color w:val="793F55"/>
                        </w:rPr>
                        <w:t xml:space="preserve"> </w:t>
                      </w:r>
                      <w:proofErr w:type="spellStart"/>
                      <w:r w:rsidRPr="00344E0E">
                        <w:rPr>
                          <w:rFonts w:cstheme="minorHAnsi"/>
                          <w:color w:val="793F55"/>
                        </w:rPr>
                        <w:t>kovová</w:t>
                      </w:r>
                      <w:proofErr w:type="spellEnd"/>
                      <w:r w:rsidRPr="00344E0E">
                        <w:rPr>
                          <w:rFonts w:cstheme="minorHAnsi"/>
                          <w:color w:val="793F55"/>
                        </w:rPr>
                        <w:t xml:space="preserve"> </w:t>
                      </w:r>
                      <w:proofErr w:type="spellStart"/>
                      <w:r w:rsidRPr="00344E0E">
                        <w:rPr>
                          <w:rFonts w:cstheme="minorHAnsi"/>
                          <w:color w:val="793F55"/>
                        </w:rPr>
                        <w:t>převodovka</w:t>
                      </w:r>
                      <w:proofErr w:type="spellEnd"/>
                    </w:p>
                    <w:p w14:paraId="7D8B32D4" w14:textId="77777777" w:rsidR="00344E0E" w:rsidRDefault="00B01F17" w:rsidP="00344E0E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357" w:hanging="357"/>
                        <w:rPr>
                          <w:rFonts w:cstheme="minorHAnsi"/>
                          <w:color w:val="793F55"/>
                        </w:rPr>
                      </w:pPr>
                      <w:proofErr w:type="spellStart"/>
                      <w:r>
                        <w:rPr>
                          <w:rFonts w:cstheme="minorHAnsi"/>
                          <w:color w:val="793F55"/>
                        </w:rPr>
                        <w:t>Rychlá</w:t>
                      </w:r>
                      <w:proofErr w:type="spellEnd"/>
                      <w:r>
                        <w:rPr>
                          <w:rFonts w:cstheme="minorHAnsi"/>
                          <w:color w:val="793F55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cstheme="minorHAnsi"/>
                          <w:color w:val="793F55"/>
                        </w:rPr>
                        <w:t>snadná</w:t>
                      </w:r>
                      <w:proofErr w:type="spellEnd"/>
                      <w:r>
                        <w:rPr>
                          <w:rFonts w:cstheme="minorHAnsi"/>
                          <w:color w:val="793F55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  <w:color w:val="793F55"/>
                        </w:rPr>
                        <w:t>výměna</w:t>
                      </w:r>
                      <w:proofErr w:type="spellEnd"/>
                      <w:r>
                        <w:rPr>
                          <w:rFonts w:cstheme="minorHAnsi"/>
                          <w:color w:val="793F55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  <w:color w:val="793F55"/>
                        </w:rPr>
                        <w:t>příslušenství</w:t>
                      </w:r>
                      <w:proofErr w:type="spellEnd"/>
                      <w:r>
                        <w:rPr>
                          <w:rFonts w:cstheme="minorHAnsi"/>
                          <w:color w:val="793F55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  <w:color w:val="793F55"/>
                        </w:rPr>
                        <w:t>díky</w:t>
                      </w:r>
                      <w:proofErr w:type="spellEnd"/>
                      <w:r>
                        <w:rPr>
                          <w:rFonts w:cstheme="minorHAnsi"/>
                          <w:color w:val="793F55"/>
                        </w:rPr>
                        <w:t xml:space="preserve"> extra </w:t>
                      </w:r>
                      <w:proofErr w:type="spellStart"/>
                      <w:r>
                        <w:rPr>
                          <w:rFonts w:cstheme="minorHAnsi"/>
                          <w:color w:val="793F55"/>
                        </w:rPr>
                        <w:t>velké</w:t>
                      </w:r>
                      <w:proofErr w:type="spellEnd"/>
                      <w:r>
                        <w:rPr>
                          <w:rFonts w:cstheme="minorHAnsi"/>
                          <w:color w:val="793F55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  <w:color w:val="793F55"/>
                        </w:rPr>
                        <w:t>pojistné</w:t>
                      </w:r>
                      <w:proofErr w:type="spellEnd"/>
                      <w:r>
                        <w:rPr>
                          <w:rFonts w:cstheme="minorHAnsi"/>
                          <w:color w:val="793F55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  <w:color w:val="793F55"/>
                        </w:rPr>
                        <w:t>matici</w:t>
                      </w:r>
                      <w:proofErr w:type="spellEnd"/>
                      <w:r>
                        <w:rPr>
                          <w:rFonts w:cstheme="minorHAnsi"/>
                          <w:color w:val="793F55"/>
                        </w:rPr>
                        <w:t xml:space="preserve"> </w:t>
                      </w:r>
                    </w:p>
                    <w:p w14:paraId="6029E51A" w14:textId="77777777" w:rsidR="00B01F17" w:rsidRDefault="00B01F17" w:rsidP="00344E0E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357" w:hanging="357"/>
                        <w:rPr>
                          <w:rFonts w:cstheme="minorHAnsi"/>
                          <w:color w:val="793F55"/>
                        </w:rPr>
                      </w:pPr>
                      <w:r>
                        <w:rPr>
                          <w:rFonts w:cstheme="minorHAnsi"/>
                          <w:color w:val="793F55"/>
                        </w:rPr>
                        <w:t xml:space="preserve">Chod </w:t>
                      </w:r>
                      <w:proofErr w:type="spellStart"/>
                      <w:r>
                        <w:rPr>
                          <w:rFonts w:cstheme="minorHAnsi"/>
                          <w:color w:val="793F55"/>
                        </w:rPr>
                        <w:t>vpřed</w:t>
                      </w:r>
                      <w:proofErr w:type="spellEnd"/>
                      <w:r>
                        <w:rPr>
                          <w:rFonts w:cstheme="minorHAnsi"/>
                          <w:color w:val="793F55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cstheme="minorHAnsi"/>
                          <w:color w:val="793F55"/>
                        </w:rPr>
                        <w:t>vzad</w:t>
                      </w:r>
                      <w:proofErr w:type="spellEnd"/>
                      <w:r>
                        <w:rPr>
                          <w:rFonts w:cstheme="minorHAnsi"/>
                          <w:color w:val="793F55"/>
                        </w:rPr>
                        <w:t xml:space="preserve"> </w:t>
                      </w:r>
                    </w:p>
                    <w:p w14:paraId="4246FA7A" w14:textId="2ECC7ADA" w:rsidR="00344E0E" w:rsidRDefault="00B01F17" w:rsidP="00B01F1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357" w:hanging="357"/>
                        <w:rPr>
                          <w:rFonts w:cstheme="minorHAnsi"/>
                          <w:color w:val="793F55"/>
                        </w:rPr>
                      </w:pPr>
                      <w:proofErr w:type="spellStart"/>
                      <w:r>
                        <w:rPr>
                          <w:rFonts w:cstheme="minorHAnsi"/>
                          <w:color w:val="793F55"/>
                        </w:rPr>
                        <w:t>Rychlé</w:t>
                      </w:r>
                      <w:proofErr w:type="spellEnd"/>
                      <w:r>
                        <w:rPr>
                          <w:rFonts w:cstheme="minorHAnsi"/>
                          <w:color w:val="793F55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  <w:color w:val="793F55"/>
                        </w:rPr>
                        <w:t>zpracování</w:t>
                      </w:r>
                      <w:proofErr w:type="spellEnd"/>
                      <w:r>
                        <w:rPr>
                          <w:rFonts w:cstheme="minorHAnsi"/>
                          <w:color w:val="793F55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  <w:color w:val="793F55"/>
                        </w:rPr>
                        <w:t>velkého</w:t>
                      </w:r>
                      <w:proofErr w:type="spellEnd"/>
                      <w:r>
                        <w:rPr>
                          <w:rFonts w:cstheme="minorHAnsi"/>
                          <w:color w:val="793F55"/>
                        </w:rPr>
                        <w:t xml:space="preserve"> </w:t>
                      </w:r>
                      <w:proofErr w:type="spellStart"/>
                      <w:r w:rsidRPr="00D17233">
                        <w:rPr>
                          <w:rFonts w:cstheme="minorHAnsi"/>
                          <w:color w:val="793F55"/>
                        </w:rPr>
                        <w:t>množství</w:t>
                      </w:r>
                      <w:proofErr w:type="spellEnd"/>
                      <w:r>
                        <w:rPr>
                          <w:rFonts w:cstheme="minorHAnsi"/>
                          <w:color w:val="793F55"/>
                        </w:rPr>
                        <w:t xml:space="preserve"> </w:t>
                      </w:r>
                      <w:r w:rsidR="00BE4EFD">
                        <w:rPr>
                          <w:rFonts w:cstheme="minorHAnsi"/>
                          <w:color w:val="793F55"/>
                        </w:rPr>
                        <w:t>(</w:t>
                      </w:r>
                      <w:proofErr w:type="spellStart"/>
                      <w:r w:rsidR="00BE4EFD">
                        <w:rPr>
                          <w:rFonts w:cstheme="minorHAnsi"/>
                          <w:color w:val="793F55"/>
                        </w:rPr>
                        <w:t>cca</w:t>
                      </w:r>
                      <w:proofErr w:type="spellEnd"/>
                      <w:r w:rsidR="00BE4EFD">
                        <w:rPr>
                          <w:rFonts w:cstheme="minorHAnsi"/>
                          <w:color w:val="793F55"/>
                        </w:rPr>
                        <w:t>. 2kg/Min.)</w:t>
                      </w:r>
                    </w:p>
                    <w:p w14:paraId="3803E09B" w14:textId="77777777" w:rsidR="00B01F17" w:rsidRDefault="00B01F17" w:rsidP="00B01F1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357" w:hanging="357"/>
                        <w:rPr>
                          <w:rFonts w:cstheme="minorHAnsi"/>
                          <w:color w:val="793F55"/>
                        </w:rPr>
                      </w:pPr>
                      <w:proofErr w:type="spellStart"/>
                      <w:r>
                        <w:rPr>
                          <w:rFonts w:cstheme="minorHAnsi"/>
                          <w:color w:val="793F55"/>
                        </w:rPr>
                        <w:t>Příprava</w:t>
                      </w:r>
                      <w:proofErr w:type="spellEnd"/>
                      <w:r>
                        <w:rPr>
                          <w:rFonts w:cstheme="minorHAnsi"/>
                          <w:color w:val="793F55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  <w:color w:val="793F55"/>
                        </w:rPr>
                        <w:t>tataráku</w:t>
                      </w:r>
                      <w:proofErr w:type="spellEnd"/>
                      <w:r>
                        <w:rPr>
                          <w:rFonts w:cstheme="minorHAnsi"/>
                          <w:color w:val="793F55"/>
                        </w:rPr>
                        <w:t xml:space="preserve"> z masa, </w:t>
                      </w:r>
                      <w:proofErr w:type="spellStart"/>
                      <w:r>
                        <w:rPr>
                          <w:rFonts w:cstheme="minorHAnsi"/>
                          <w:color w:val="793F55"/>
                        </w:rPr>
                        <w:t>ryb</w:t>
                      </w:r>
                      <w:proofErr w:type="spellEnd"/>
                      <w:r>
                        <w:rPr>
                          <w:rFonts w:cstheme="minorHAnsi"/>
                          <w:color w:val="793F55"/>
                        </w:rPr>
                        <w:t xml:space="preserve"> a </w:t>
                      </w:r>
                      <w:proofErr w:type="spellStart"/>
                      <w:r>
                        <w:rPr>
                          <w:rFonts w:cstheme="minorHAnsi"/>
                          <w:color w:val="793F55"/>
                        </w:rPr>
                        <w:t>klobás</w:t>
                      </w:r>
                      <w:proofErr w:type="spellEnd"/>
                      <w:r>
                        <w:rPr>
                          <w:rFonts w:cstheme="minorHAnsi"/>
                          <w:color w:val="793F55"/>
                        </w:rPr>
                        <w:t xml:space="preserve"> </w:t>
                      </w:r>
                    </w:p>
                    <w:p w14:paraId="45FE909A" w14:textId="45861247" w:rsidR="00B01F17" w:rsidRDefault="00B01F17" w:rsidP="00B01F1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357" w:hanging="357"/>
                        <w:rPr>
                          <w:rFonts w:cstheme="minorHAnsi"/>
                          <w:color w:val="793F55"/>
                        </w:rPr>
                      </w:pPr>
                      <w:proofErr w:type="spellStart"/>
                      <w:r>
                        <w:rPr>
                          <w:rFonts w:cstheme="minorHAnsi"/>
                          <w:color w:val="793F55"/>
                        </w:rPr>
                        <w:t>kovový</w:t>
                      </w:r>
                      <w:proofErr w:type="spellEnd"/>
                      <w:r>
                        <w:rPr>
                          <w:rFonts w:cstheme="minorHAnsi"/>
                          <w:color w:val="793F55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  <w:color w:val="793F55"/>
                        </w:rPr>
                        <w:t>krk</w:t>
                      </w:r>
                      <w:proofErr w:type="spellEnd"/>
                      <w:r>
                        <w:rPr>
                          <w:rFonts w:cstheme="minorHAnsi"/>
                          <w:color w:val="793F55"/>
                        </w:rPr>
                        <w:t xml:space="preserve"> / </w:t>
                      </w:r>
                      <w:proofErr w:type="spellStart"/>
                      <w:r>
                        <w:rPr>
                          <w:rFonts w:cstheme="minorHAnsi"/>
                          <w:color w:val="793F55"/>
                        </w:rPr>
                        <w:t>kovový</w:t>
                      </w:r>
                      <w:proofErr w:type="spellEnd"/>
                      <w:r>
                        <w:rPr>
                          <w:rFonts w:cstheme="minorHAnsi"/>
                          <w:color w:val="793F55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  <w:color w:val="793F55"/>
                        </w:rPr>
                        <w:t>šroub</w:t>
                      </w:r>
                      <w:proofErr w:type="spellEnd"/>
                      <w:r>
                        <w:rPr>
                          <w:rFonts w:cstheme="minorHAnsi"/>
                          <w:color w:val="793F55"/>
                        </w:rPr>
                        <w:t xml:space="preserve"> </w:t>
                      </w:r>
                    </w:p>
                    <w:p w14:paraId="3147F1B9" w14:textId="297E0901" w:rsidR="00BE4EFD" w:rsidRPr="00BE4EFD" w:rsidRDefault="00F10674" w:rsidP="00BE4EF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357" w:hanging="357"/>
                        <w:rPr>
                          <w:color w:val="793F55"/>
                        </w:rPr>
                      </w:pPr>
                      <w:r>
                        <w:rPr>
                          <w:color w:val="793F55"/>
                        </w:rPr>
                        <w:t xml:space="preserve">4 </w:t>
                      </w:r>
                      <w:proofErr w:type="spellStart"/>
                      <w:r>
                        <w:rPr>
                          <w:color w:val="793F55"/>
                        </w:rPr>
                        <w:t>čepelový</w:t>
                      </w:r>
                      <w:proofErr w:type="spellEnd"/>
                      <w:r>
                        <w:rPr>
                          <w:color w:val="793F5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793F55"/>
                        </w:rPr>
                        <w:t>nůž</w:t>
                      </w:r>
                      <w:proofErr w:type="spellEnd"/>
                      <w:r w:rsidR="00BE4EFD" w:rsidRPr="00BE4EFD">
                        <w:rPr>
                          <w:color w:val="793F55"/>
                        </w:rPr>
                        <w:t xml:space="preserve"> </w:t>
                      </w:r>
                      <w:r w:rsidR="00BE4EFD">
                        <w:rPr>
                          <w:color w:val="793F55"/>
                        </w:rPr>
                        <w:t xml:space="preserve">z </w:t>
                      </w:r>
                      <w:proofErr w:type="spellStart"/>
                      <w:r w:rsidR="00BE4EFD">
                        <w:rPr>
                          <w:color w:val="793F55"/>
                        </w:rPr>
                        <w:t>nerezové</w:t>
                      </w:r>
                      <w:proofErr w:type="spellEnd"/>
                      <w:r w:rsidR="00BE4EFD">
                        <w:rPr>
                          <w:color w:val="793F55"/>
                        </w:rPr>
                        <w:t xml:space="preserve"> </w:t>
                      </w:r>
                      <w:proofErr w:type="spellStart"/>
                      <w:r w:rsidR="00BE4EFD">
                        <w:rPr>
                          <w:color w:val="793F55"/>
                        </w:rPr>
                        <w:t>oceli</w:t>
                      </w:r>
                      <w:proofErr w:type="spellEnd"/>
                      <w:r w:rsidR="00BE4EFD">
                        <w:rPr>
                          <w:color w:val="793F55"/>
                        </w:rPr>
                        <w:t xml:space="preserve"> </w:t>
                      </w:r>
                    </w:p>
                    <w:p w14:paraId="090C26DC" w14:textId="323B8AC8" w:rsidR="00BE4EFD" w:rsidRDefault="00F10674" w:rsidP="00BE4EF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357" w:hanging="357"/>
                        <w:rPr>
                          <w:color w:val="793F55"/>
                        </w:rPr>
                      </w:pPr>
                      <w:r>
                        <w:rPr>
                          <w:color w:val="793F55"/>
                        </w:rPr>
                        <w:t xml:space="preserve"> </w:t>
                      </w:r>
                      <w:proofErr w:type="spellStart"/>
                      <w:r w:rsidR="00BE4EFD">
                        <w:rPr>
                          <w:color w:val="793F55"/>
                        </w:rPr>
                        <w:t>Nástavec</w:t>
                      </w:r>
                      <w:proofErr w:type="spellEnd"/>
                      <w:r w:rsidR="00BE4EFD">
                        <w:rPr>
                          <w:color w:val="793F55"/>
                        </w:rPr>
                        <w:t xml:space="preserve"> pro </w:t>
                      </w:r>
                      <w:proofErr w:type="spellStart"/>
                      <w:r w:rsidR="00BE4EFD">
                        <w:rPr>
                          <w:color w:val="793F55"/>
                        </w:rPr>
                        <w:t>tvorbu</w:t>
                      </w:r>
                      <w:proofErr w:type="spellEnd"/>
                      <w:r w:rsidR="00BE4EFD">
                        <w:rPr>
                          <w:color w:val="793F55"/>
                        </w:rPr>
                        <w:t xml:space="preserve"> </w:t>
                      </w:r>
                      <w:proofErr w:type="spellStart"/>
                      <w:r w:rsidR="00BE4EFD">
                        <w:rPr>
                          <w:color w:val="793F55"/>
                        </w:rPr>
                        <w:t>orientálních</w:t>
                      </w:r>
                      <w:proofErr w:type="spellEnd"/>
                      <w:r w:rsidR="00BE4EFD">
                        <w:rPr>
                          <w:color w:val="793F55"/>
                        </w:rPr>
                        <w:t xml:space="preserve"> </w:t>
                      </w:r>
                      <w:proofErr w:type="spellStart"/>
                      <w:r w:rsidR="00BE4EFD">
                        <w:rPr>
                          <w:color w:val="793F55"/>
                        </w:rPr>
                        <w:t>knedlíčků</w:t>
                      </w:r>
                      <w:proofErr w:type="spellEnd"/>
                    </w:p>
                    <w:p w14:paraId="226F8FDD" w14:textId="77777777" w:rsidR="00D17233" w:rsidRDefault="00D17233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2EA4B403" wp14:editId="7F9A9C18">
                <wp:simplePos x="0" y="0"/>
                <wp:positionH relativeFrom="margin">
                  <wp:align>right</wp:align>
                </wp:positionH>
                <wp:positionV relativeFrom="paragraph">
                  <wp:posOffset>1607820</wp:posOffset>
                </wp:positionV>
                <wp:extent cx="2360930" cy="3124200"/>
                <wp:effectExtent l="0" t="0" r="8890" b="0"/>
                <wp:wrapSquare wrapText="bothSides"/>
                <wp:docPr id="3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12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BC47EF" w14:textId="51B4AA72" w:rsidR="00D17233" w:rsidRDefault="00D17233" w:rsidP="00D17233">
                            <w:pPr>
                              <w:pStyle w:val="Odstavecseseznamem"/>
                              <w:numPr>
                                <w:ilvl w:val="0"/>
                                <w:numId w:val="5"/>
                              </w:numPr>
                              <w:ind w:left="357" w:hanging="357"/>
                              <w:rPr>
                                <w:rFonts w:cstheme="minorHAnsi"/>
                                <w:color w:val="793F55"/>
                              </w:rPr>
                            </w:pPr>
                            <w:r w:rsidRPr="00D17233">
                              <w:rPr>
                                <w:rFonts w:cstheme="minorHAnsi"/>
                                <w:color w:val="793F55"/>
                              </w:rPr>
                              <w:t xml:space="preserve">3 </w:t>
                            </w:r>
                            <w:proofErr w:type="spellStart"/>
                            <w:r w:rsidRPr="00D17233">
                              <w:rPr>
                                <w:rFonts w:cstheme="minorHAnsi"/>
                                <w:color w:val="793F55"/>
                              </w:rPr>
                              <w:t>nerezové</w:t>
                            </w:r>
                            <w:proofErr w:type="spellEnd"/>
                            <w:r w:rsidRPr="00D17233">
                              <w:rPr>
                                <w:rFonts w:cstheme="minorHAnsi"/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 w:rsidRPr="00D17233">
                              <w:rPr>
                                <w:rFonts w:cstheme="minorHAnsi"/>
                                <w:color w:val="793F55"/>
                              </w:rPr>
                              <w:t>průchodové</w:t>
                            </w:r>
                            <w:proofErr w:type="spellEnd"/>
                            <w:r w:rsidRPr="00D17233">
                              <w:rPr>
                                <w:rFonts w:cstheme="minorHAnsi"/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 w:rsidRPr="00D17233">
                              <w:rPr>
                                <w:rFonts w:cstheme="minorHAnsi"/>
                                <w:color w:val="793F55"/>
                              </w:rPr>
                              <w:t>disky</w:t>
                            </w:r>
                            <w:proofErr w:type="spellEnd"/>
                            <w:r w:rsidRPr="00D17233">
                              <w:rPr>
                                <w:rFonts w:cstheme="minorHAnsi"/>
                                <w:color w:val="793F55"/>
                              </w:rPr>
                              <w:t xml:space="preserve"> (extra </w:t>
                            </w:r>
                            <w:proofErr w:type="spellStart"/>
                            <w:r w:rsidRPr="00D17233">
                              <w:rPr>
                                <w:rFonts w:cstheme="minorHAnsi"/>
                                <w:color w:val="793F55"/>
                              </w:rPr>
                              <w:t>velké</w:t>
                            </w:r>
                            <w:proofErr w:type="spellEnd"/>
                            <w:r w:rsidRPr="00D17233">
                              <w:rPr>
                                <w:rFonts w:cstheme="minorHAnsi"/>
                                <w:color w:val="793F55"/>
                              </w:rPr>
                              <w:t xml:space="preserve"> – </w:t>
                            </w:r>
                            <w:r w:rsidR="00AE206E">
                              <w:rPr>
                                <w:rFonts w:cstheme="minorHAnsi"/>
                                <w:color w:val="793F55"/>
                              </w:rPr>
                              <w:t>5,</w:t>
                            </w:r>
                            <w:r w:rsidRPr="00D17233">
                              <w:rPr>
                                <w:rFonts w:cstheme="minorHAnsi"/>
                                <w:color w:val="793F55"/>
                              </w:rPr>
                              <w:t xml:space="preserve">5 cm) pro </w:t>
                            </w:r>
                            <w:proofErr w:type="spellStart"/>
                            <w:r w:rsidRPr="00D17233">
                              <w:rPr>
                                <w:rFonts w:cstheme="minorHAnsi"/>
                                <w:color w:val="793F55"/>
                              </w:rPr>
                              <w:t>jemné</w:t>
                            </w:r>
                            <w:proofErr w:type="spellEnd"/>
                            <w:r w:rsidRPr="00D17233">
                              <w:rPr>
                                <w:rFonts w:cstheme="minorHAnsi"/>
                                <w:color w:val="793F55"/>
                              </w:rPr>
                              <w:t xml:space="preserve">, </w:t>
                            </w:r>
                            <w:proofErr w:type="spellStart"/>
                            <w:r w:rsidRPr="00D17233">
                              <w:rPr>
                                <w:rFonts w:cstheme="minorHAnsi"/>
                                <w:color w:val="793F55"/>
                              </w:rPr>
                              <w:t>normální</w:t>
                            </w:r>
                            <w:proofErr w:type="spellEnd"/>
                            <w:r w:rsidRPr="00D17233">
                              <w:rPr>
                                <w:rFonts w:cstheme="minorHAnsi"/>
                                <w:color w:val="793F55"/>
                              </w:rPr>
                              <w:t xml:space="preserve"> a </w:t>
                            </w:r>
                            <w:proofErr w:type="spellStart"/>
                            <w:r w:rsidRPr="00D17233">
                              <w:rPr>
                                <w:rFonts w:cstheme="minorHAnsi"/>
                                <w:color w:val="793F55"/>
                              </w:rPr>
                              <w:t>hrubé</w:t>
                            </w:r>
                            <w:proofErr w:type="spellEnd"/>
                            <w:r w:rsidRPr="00D17233">
                              <w:rPr>
                                <w:rFonts w:cstheme="minorHAnsi"/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 w:rsidRPr="00D17233">
                              <w:rPr>
                                <w:rFonts w:cstheme="minorHAnsi"/>
                                <w:color w:val="793F55"/>
                              </w:rPr>
                              <w:t>zpracování</w:t>
                            </w:r>
                            <w:proofErr w:type="spellEnd"/>
                          </w:p>
                          <w:p w14:paraId="49208ED7" w14:textId="77777777" w:rsidR="00D17233" w:rsidRDefault="00D17233" w:rsidP="00D17233">
                            <w:pPr>
                              <w:pStyle w:val="Odstavecseseznamem"/>
                              <w:numPr>
                                <w:ilvl w:val="0"/>
                                <w:numId w:val="7"/>
                              </w:numPr>
                              <w:rPr>
                                <w:rFonts w:cstheme="minorHAnsi"/>
                                <w:color w:val="793F55"/>
                              </w:rPr>
                            </w:pPr>
                            <w:r>
                              <w:rPr>
                                <w:rFonts w:cstheme="minorHAnsi"/>
                                <w:color w:val="793F55"/>
                              </w:rPr>
                              <w:t>3mm (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93F55"/>
                              </w:rPr>
                              <w:t>jemný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) </w:t>
                            </w:r>
                          </w:p>
                          <w:p w14:paraId="0114A0FB" w14:textId="77777777" w:rsidR="00D17233" w:rsidRDefault="00D17233" w:rsidP="00D17233">
                            <w:pPr>
                              <w:pStyle w:val="Odstavecseseznamem"/>
                              <w:numPr>
                                <w:ilvl w:val="0"/>
                                <w:numId w:val="7"/>
                              </w:numPr>
                              <w:rPr>
                                <w:rFonts w:cstheme="minorHAnsi"/>
                                <w:color w:val="793F55"/>
                              </w:rPr>
                            </w:pPr>
                            <w:r>
                              <w:rPr>
                                <w:rFonts w:cstheme="minorHAnsi"/>
                                <w:color w:val="793F55"/>
                              </w:rPr>
                              <w:t>5 mm (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93F55"/>
                              </w:rPr>
                              <w:t>normální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93F55"/>
                              </w:rPr>
                              <w:t>)</w:t>
                            </w:r>
                          </w:p>
                          <w:p w14:paraId="0F706C9E" w14:textId="67E393D4" w:rsidR="00D17233" w:rsidRPr="00D17233" w:rsidRDefault="00AE206E" w:rsidP="00D17233">
                            <w:pPr>
                              <w:pStyle w:val="Odstavecseseznamem"/>
                              <w:numPr>
                                <w:ilvl w:val="0"/>
                                <w:numId w:val="7"/>
                              </w:numPr>
                              <w:rPr>
                                <w:rFonts w:cstheme="minorHAnsi"/>
                                <w:color w:val="793F55"/>
                              </w:rPr>
                            </w:pPr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7 </w:t>
                            </w:r>
                            <w:r w:rsidR="00D17233">
                              <w:rPr>
                                <w:rFonts w:cstheme="minorHAnsi"/>
                                <w:color w:val="793F55"/>
                              </w:rPr>
                              <w:t>mm (</w:t>
                            </w:r>
                            <w:proofErr w:type="spellStart"/>
                            <w:r w:rsidR="00D17233">
                              <w:rPr>
                                <w:rFonts w:cstheme="minorHAnsi"/>
                                <w:color w:val="793F55"/>
                              </w:rPr>
                              <w:t>hrubý</w:t>
                            </w:r>
                            <w:proofErr w:type="spellEnd"/>
                            <w:r w:rsidR="00D17233">
                              <w:rPr>
                                <w:rFonts w:cstheme="minorHAnsi"/>
                                <w:color w:val="793F55"/>
                              </w:rPr>
                              <w:t xml:space="preserve">) </w:t>
                            </w:r>
                          </w:p>
                          <w:p w14:paraId="10867BF9" w14:textId="77777777" w:rsidR="00D17233" w:rsidRDefault="00D17233" w:rsidP="009A6D63">
                            <w:pPr>
                              <w:pStyle w:val="Odstavecseseznamem"/>
                              <w:numPr>
                                <w:ilvl w:val="0"/>
                                <w:numId w:val="5"/>
                              </w:numPr>
                              <w:ind w:left="357" w:hanging="357"/>
                              <w:rPr>
                                <w:color w:val="793F55"/>
                              </w:rPr>
                            </w:pPr>
                            <w:proofErr w:type="spellStart"/>
                            <w:r>
                              <w:rPr>
                                <w:color w:val="793F55"/>
                              </w:rPr>
                              <w:t>Vypínač</w:t>
                            </w:r>
                            <w:proofErr w:type="spellEnd"/>
                            <w:r>
                              <w:rPr>
                                <w:color w:val="793F55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color w:val="793F55"/>
                              </w:rPr>
                              <w:t>zapínač</w:t>
                            </w:r>
                            <w:proofErr w:type="spellEnd"/>
                          </w:p>
                          <w:p w14:paraId="124EC824" w14:textId="77777777" w:rsidR="00D17233" w:rsidRDefault="00D17233" w:rsidP="009A6D63">
                            <w:pPr>
                              <w:pStyle w:val="Odstavecseseznamem"/>
                              <w:numPr>
                                <w:ilvl w:val="0"/>
                                <w:numId w:val="5"/>
                              </w:numPr>
                              <w:ind w:left="357" w:hanging="357"/>
                              <w:rPr>
                                <w:color w:val="793F55"/>
                              </w:rPr>
                            </w:pPr>
                            <w:proofErr w:type="spellStart"/>
                            <w:r>
                              <w:rPr>
                                <w:color w:val="793F55"/>
                              </w:rPr>
                              <w:t>Vysoká</w:t>
                            </w:r>
                            <w:proofErr w:type="spellEnd"/>
                            <w:r>
                              <w:rPr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793F55"/>
                              </w:rPr>
                              <w:t>stabilita</w:t>
                            </w:r>
                            <w:proofErr w:type="spellEnd"/>
                            <w:r>
                              <w:rPr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793F55"/>
                              </w:rPr>
                              <w:t>díky</w:t>
                            </w:r>
                            <w:proofErr w:type="spellEnd"/>
                            <w:r>
                              <w:rPr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793F55"/>
                              </w:rPr>
                              <w:t>přísavným</w:t>
                            </w:r>
                            <w:proofErr w:type="spellEnd"/>
                            <w:r>
                              <w:rPr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793F55"/>
                              </w:rPr>
                              <w:t>nožkám</w:t>
                            </w:r>
                            <w:proofErr w:type="spellEnd"/>
                            <w:r>
                              <w:rPr>
                                <w:color w:val="793F55"/>
                              </w:rPr>
                              <w:t xml:space="preserve"> </w:t>
                            </w:r>
                          </w:p>
                          <w:p w14:paraId="661DE394" w14:textId="77777777" w:rsidR="00BE4EFD" w:rsidRDefault="00BE4EFD" w:rsidP="00BE4EFD">
                            <w:pPr>
                              <w:pStyle w:val="Odstavecseseznamem"/>
                              <w:numPr>
                                <w:ilvl w:val="0"/>
                                <w:numId w:val="5"/>
                              </w:numPr>
                              <w:ind w:left="357" w:hanging="357"/>
                              <w:rPr>
                                <w:rFonts w:cstheme="minorHAnsi"/>
                                <w:color w:val="793F55"/>
                              </w:rPr>
                            </w:pPr>
                            <w:r>
                              <w:rPr>
                                <w:color w:val="793F55"/>
                              </w:rPr>
                              <w:t>220-240 V, 50/60 Hz, 1800 W max</w:t>
                            </w:r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 </w:t>
                            </w:r>
                          </w:p>
                          <w:p w14:paraId="52AC6076" w14:textId="5E3659BF" w:rsidR="00BE4EFD" w:rsidRDefault="00BE4EFD" w:rsidP="00BE4EFD">
                            <w:pPr>
                              <w:pStyle w:val="Odstavecseseznamem"/>
                              <w:numPr>
                                <w:ilvl w:val="0"/>
                                <w:numId w:val="5"/>
                              </w:numPr>
                              <w:ind w:left="357" w:hanging="357"/>
                              <w:rPr>
                                <w:rFonts w:cstheme="minorHAnsi"/>
                                <w:color w:val="793F55"/>
                              </w:rPr>
                            </w:pPr>
                            <w:proofErr w:type="spellStart"/>
                            <w:r>
                              <w:rPr>
                                <w:rFonts w:cstheme="minorHAnsi"/>
                                <w:color w:val="793F55"/>
                              </w:rPr>
                              <w:t>Otočný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93F55"/>
                              </w:rPr>
                              <w:t>podávací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93F55"/>
                              </w:rPr>
                              <w:t>tácek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 z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93F55"/>
                              </w:rPr>
                              <w:t>nerezové</w:t>
                            </w:r>
                            <w:proofErr w:type="spellEnd"/>
                            <w:r>
                              <w:rPr>
                                <w:rFonts w:cstheme="minorHAnsi"/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cstheme="minorHAnsi"/>
                                <w:color w:val="793F55"/>
                              </w:rPr>
                              <w:t>oceli</w:t>
                            </w:r>
                            <w:proofErr w:type="spellEnd"/>
                          </w:p>
                          <w:p w14:paraId="7360C7E5" w14:textId="23B093E3" w:rsidR="00D17233" w:rsidRPr="009A6D63" w:rsidRDefault="00D17233" w:rsidP="00BE4EFD">
                            <w:pPr>
                              <w:pStyle w:val="Odstavecseseznamem"/>
                              <w:ind w:left="357"/>
                              <w:rPr>
                                <w:color w:val="793F55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4B403" id="_x0000_s1032" type="#_x0000_t202" style="position:absolute;left:0;text-align:left;margin-left:134.7pt;margin-top:126.6pt;width:185.9pt;height:246pt;z-index:251698176;visibility:visible;mso-wrap-style:square;mso-width-percent:40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" stroked="f">
                <v:textbox>
                  <w:txbxContent>
                    <w:p w14:paraId="63BC47EF" w14:textId="51B4AA72" w:rsidR="00D17233" w:rsidRDefault="00D17233" w:rsidP="00D17233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357" w:hanging="357"/>
                        <w:rPr>
                          <w:rFonts w:cstheme="minorHAnsi"/>
                          <w:color w:val="793F55"/>
                        </w:rPr>
                      </w:pPr>
                      <w:r w:rsidRPr="00D17233">
                        <w:rPr>
                          <w:rFonts w:cstheme="minorHAnsi"/>
                          <w:color w:val="793F55"/>
                        </w:rPr>
                        <w:t xml:space="preserve">3 </w:t>
                      </w:r>
                      <w:proofErr w:type="spellStart"/>
                      <w:r w:rsidRPr="00D17233">
                        <w:rPr>
                          <w:rFonts w:cstheme="minorHAnsi"/>
                          <w:color w:val="793F55"/>
                        </w:rPr>
                        <w:t>nerezové</w:t>
                      </w:r>
                      <w:proofErr w:type="spellEnd"/>
                      <w:r w:rsidRPr="00D17233">
                        <w:rPr>
                          <w:rFonts w:cstheme="minorHAnsi"/>
                          <w:color w:val="793F55"/>
                        </w:rPr>
                        <w:t xml:space="preserve"> </w:t>
                      </w:r>
                      <w:proofErr w:type="spellStart"/>
                      <w:r w:rsidRPr="00D17233">
                        <w:rPr>
                          <w:rFonts w:cstheme="minorHAnsi"/>
                          <w:color w:val="793F55"/>
                        </w:rPr>
                        <w:t>průchodové</w:t>
                      </w:r>
                      <w:proofErr w:type="spellEnd"/>
                      <w:r w:rsidRPr="00D17233">
                        <w:rPr>
                          <w:rFonts w:cstheme="minorHAnsi"/>
                          <w:color w:val="793F55"/>
                        </w:rPr>
                        <w:t xml:space="preserve"> </w:t>
                      </w:r>
                      <w:proofErr w:type="spellStart"/>
                      <w:r w:rsidRPr="00D17233">
                        <w:rPr>
                          <w:rFonts w:cstheme="minorHAnsi"/>
                          <w:color w:val="793F55"/>
                        </w:rPr>
                        <w:t>disky</w:t>
                      </w:r>
                      <w:proofErr w:type="spellEnd"/>
                      <w:r w:rsidRPr="00D17233">
                        <w:rPr>
                          <w:rFonts w:cstheme="minorHAnsi"/>
                          <w:color w:val="793F55"/>
                        </w:rPr>
                        <w:t xml:space="preserve"> (extra </w:t>
                      </w:r>
                      <w:proofErr w:type="spellStart"/>
                      <w:r w:rsidRPr="00D17233">
                        <w:rPr>
                          <w:rFonts w:cstheme="minorHAnsi"/>
                          <w:color w:val="793F55"/>
                        </w:rPr>
                        <w:t>velké</w:t>
                      </w:r>
                      <w:proofErr w:type="spellEnd"/>
                      <w:r w:rsidRPr="00D17233">
                        <w:rPr>
                          <w:rFonts w:cstheme="minorHAnsi"/>
                          <w:color w:val="793F55"/>
                        </w:rPr>
                        <w:t xml:space="preserve"> – </w:t>
                      </w:r>
                      <w:r w:rsidR="00AE206E">
                        <w:rPr>
                          <w:rFonts w:cstheme="minorHAnsi"/>
                          <w:color w:val="793F55"/>
                        </w:rPr>
                        <w:t>5,</w:t>
                      </w:r>
                      <w:r w:rsidRPr="00D17233">
                        <w:rPr>
                          <w:rFonts w:cstheme="minorHAnsi"/>
                          <w:color w:val="793F55"/>
                        </w:rPr>
                        <w:t xml:space="preserve">5 cm) pro </w:t>
                      </w:r>
                      <w:proofErr w:type="spellStart"/>
                      <w:r w:rsidRPr="00D17233">
                        <w:rPr>
                          <w:rFonts w:cstheme="minorHAnsi"/>
                          <w:color w:val="793F55"/>
                        </w:rPr>
                        <w:t>jemné</w:t>
                      </w:r>
                      <w:proofErr w:type="spellEnd"/>
                      <w:r w:rsidRPr="00D17233">
                        <w:rPr>
                          <w:rFonts w:cstheme="minorHAnsi"/>
                          <w:color w:val="793F55"/>
                        </w:rPr>
                        <w:t xml:space="preserve">, </w:t>
                      </w:r>
                      <w:proofErr w:type="spellStart"/>
                      <w:r w:rsidRPr="00D17233">
                        <w:rPr>
                          <w:rFonts w:cstheme="minorHAnsi"/>
                          <w:color w:val="793F55"/>
                        </w:rPr>
                        <w:t>normální</w:t>
                      </w:r>
                      <w:proofErr w:type="spellEnd"/>
                      <w:r w:rsidRPr="00D17233">
                        <w:rPr>
                          <w:rFonts w:cstheme="minorHAnsi"/>
                          <w:color w:val="793F55"/>
                        </w:rPr>
                        <w:t xml:space="preserve"> a </w:t>
                      </w:r>
                      <w:proofErr w:type="spellStart"/>
                      <w:r w:rsidRPr="00D17233">
                        <w:rPr>
                          <w:rFonts w:cstheme="minorHAnsi"/>
                          <w:color w:val="793F55"/>
                        </w:rPr>
                        <w:t>hrubé</w:t>
                      </w:r>
                      <w:proofErr w:type="spellEnd"/>
                      <w:r w:rsidRPr="00D17233">
                        <w:rPr>
                          <w:rFonts w:cstheme="minorHAnsi"/>
                          <w:color w:val="793F55"/>
                        </w:rPr>
                        <w:t xml:space="preserve"> </w:t>
                      </w:r>
                      <w:proofErr w:type="spellStart"/>
                      <w:r w:rsidRPr="00D17233">
                        <w:rPr>
                          <w:rFonts w:cstheme="minorHAnsi"/>
                          <w:color w:val="793F55"/>
                        </w:rPr>
                        <w:t>zpracování</w:t>
                      </w:r>
                      <w:proofErr w:type="spellEnd"/>
                    </w:p>
                    <w:p w14:paraId="49208ED7" w14:textId="77777777" w:rsidR="00D17233" w:rsidRDefault="00D17233" w:rsidP="00D17233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cstheme="minorHAnsi"/>
                          <w:color w:val="793F55"/>
                        </w:rPr>
                      </w:pPr>
                      <w:r>
                        <w:rPr>
                          <w:rFonts w:cstheme="minorHAnsi"/>
                          <w:color w:val="793F55"/>
                        </w:rPr>
                        <w:t>3mm (</w:t>
                      </w:r>
                      <w:proofErr w:type="spellStart"/>
                      <w:r>
                        <w:rPr>
                          <w:rFonts w:cstheme="minorHAnsi"/>
                          <w:color w:val="793F55"/>
                        </w:rPr>
                        <w:t>jemný</w:t>
                      </w:r>
                      <w:proofErr w:type="spellEnd"/>
                      <w:r>
                        <w:rPr>
                          <w:rFonts w:cstheme="minorHAnsi"/>
                          <w:color w:val="793F55"/>
                        </w:rPr>
                        <w:t xml:space="preserve">) </w:t>
                      </w:r>
                    </w:p>
                    <w:p w14:paraId="0114A0FB" w14:textId="77777777" w:rsidR="00D17233" w:rsidRDefault="00D17233" w:rsidP="00D17233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cstheme="minorHAnsi"/>
                          <w:color w:val="793F55"/>
                        </w:rPr>
                      </w:pPr>
                      <w:r>
                        <w:rPr>
                          <w:rFonts w:cstheme="minorHAnsi"/>
                          <w:color w:val="793F55"/>
                        </w:rPr>
                        <w:t>5 mm (</w:t>
                      </w:r>
                      <w:proofErr w:type="spellStart"/>
                      <w:r>
                        <w:rPr>
                          <w:rFonts w:cstheme="minorHAnsi"/>
                          <w:color w:val="793F55"/>
                        </w:rPr>
                        <w:t>normální</w:t>
                      </w:r>
                      <w:proofErr w:type="spellEnd"/>
                      <w:r>
                        <w:rPr>
                          <w:rFonts w:cstheme="minorHAnsi"/>
                          <w:color w:val="793F55"/>
                        </w:rPr>
                        <w:t>)</w:t>
                      </w:r>
                    </w:p>
                    <w:p w14:paraId="0F706C9E" w14:textId="67E393D4" w:rsidR="00D17233" w:rsidRPr="00D17233" w:rsidRDefault="00AE206E" w:rsidP="00D17233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cstheme="minorHAnsi"/>
                          <w:color w:val="793F55"/>
                        </w:rPr>
                      </w:pPr>
                      <w:r>
                        <w:rPr>
                          <w:rFonts w:cstheme="minorHAnsi"/>
                          <w:color w:val="793F55"/>
                        </w:rPr>
                        <w:t xml:space="preserve">7 </w:t>
                      </w:r>
                      <w:r w:rsidR="00D17233">
                        <w:rPr>
                          <w:rFonts w:cstheme="minorHAnsi"/>
                          <w:color w:val="793F55"/>
                        </w:rPr>
                        <w:t>mm (</w:t>
                      </w:r>
                      <w:proofErr w:type="spellStart"/>
                      <w:r w:rsidR="00D17233">
                        <w:rPr>
                          <w:rFonts w:cstheme="minorHAnsi"/>
                          <w:color w:val="793F55"/>
                        </w:rPr>
                        <w:t>hrubý</w:t>
                      </w:r>
                      <w:proofErr w:type="spellEnd"/>
                      <w:r w:rsidR="00D17233">
                        <w:rPr>
                          <w:rFonts w:cstheme="minorHAnsi"/>
                          <w:color w:val="793F55"/>
                        </w:rPr>
                        <w:t xml:space="preserve">) </w:t>
                      </w:r>
                    </w:p>
                    <w:p w14:paraId="10867BF9" w14:textId="77777777" w:rsidR="00D17233" w:rsidRDefault="00D17233" w:rsidP="009A6D63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357" w:hanging="357"/>
                        <w:rPr>
                          <w:color w:val="793F55"/>
                        </w:rPr>
                      </w:pPr>
                      <w:proofErr w:type="spellStart"/>
                      <w:r>
                        <w:rPr>
                          <w:color w:val="793F55"/>
                        </w:rPr>
                        <w:t>Vypínač</w:t>
                      </w:r>
                      <w:proofErr w:type="spellEnd"/>
                      <w:r>
                        <w:rPr>
                          <w:color w:val="793F55"/>
                        </w:rPr>
                        <w:t>/</w:t>
                      </w:r>
                      <w:proofErr w:type="spellStart"/>
                      <w:r>
                        <w:rPr>
                          <w:color w:val="793F55"/>
                        </w:rPr>
                        <w:t>zapínač</w:t>
                      </w:r>
                      <w:proofErr w:type="spellEnd"/>
                    </w:p>
                    <w:p w14:paraId="124EC824" w14:textId="77777777" w:rsidR="00D17233" w:rsidRDefault="00D17233" w:rsidP="009A6D63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357" w:hanging="357"/>
                        <w:rPr>
                          <w:color w:val="793F55"/>
                        </w:rPr>
                      </w:pPr>
                      <w:proofErr w:type="spellStart"/>
                      <w:r>
                        <w:rPr>
                          <w:color w:val="793F55"/>
                        </w:rPr>
                        <w:t>Vysoká</w:t>
                      </w:r>
                      <w:proofErr w:type="spellEnd"/>
                      <w:r>
                        <w:rPr>
                          <w:color w:val="793F5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793F55"/>
                        </w:rPr>
                        <w:t>stabilita</w:t>
                      </w:r>
                      <w:proofErr w:type="spellEnd"/>
                      <w:r>
                        <w:rPr>
                          <w:color w:val="793F5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793F55"/>
                        </w:rPr>
                        <w:t>díky</w:t>
                      </w:r>
                      <w:proofErr w:type="spellEnd"/>
                      <w:r>
                        <w:rPr>
                          <w:color w:val="793F5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793F55"/>
                        </w:rPr>
                        <w:t>přísavným</w:t>
                      </w:r>
                      <w:proofErr w:type="spellEnd"/>
                      <w:r>
                        <w:rPr>
                          <w:color w:val="793F5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793F55"/>
                        </w:rPr>
                        <w:t>nožkám</w:t>
                      </w:r>
                      <w:proofErr w:type="spellEnd"/>
                      <w:r>
                        <w:rPr>
                          <w:color w:val="793F55"/>
                        </w:rPr>
                        <w:t xml:space="preserve"> </w:t>
                      </w:r>
                    </w:p>
                    <w:p w14:paraId="661DE394" w14:textId="77777777" w:rsidR="00BE4EFD" w:rsidRDefault="00BE4EFD" w:rsidP="00BE4EF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357" w:hanging="357"/>
                        <w:rPr>
                          <w:rFonts w:cstheme="minorHAnsi"/>
                          <w:color w:val="793F55"/>
                        </w:rPr>
                      </w:pPr>
                      <w:r>
                        <w:rPr>
                          <w:color w:val="793F55"/>
                        </w:rPr>
                        <w:t>220-240 V, 50/60 Hz, 1800 W max</w:t>
                      </w:r>
                      <w:r>
                        <w:rPr>
                          <w:rFonts w:cstheme="minorHAnsi"/>
                          <w:color w:val="793F55"/>
                        </w:rPr>
                        <w:t xml:space="preserve"> </w:t>
                      </w:r>
                    </w:p>
                    <w:p w14:paraId="52AC6076" w14:textId="5E3659BF" w:rsidR="00BE4EFD" w:rsidRDefault="00BE4EFD" w:rsidP="00BE4EFD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357" w:hanging="357"/>
                        <w:rPr>
                          <w:rFonts w:cstheme="minorHAnsi"/>
                          <w:color w:val="793F55"/>
                        </w:rPr>
                      </w:pPr>
                      <w:proofErr w:type="spellStart"/>
                      <w:r>
                        <w:rPr>
                          <w:rFonts w:cstheme="minorHAnsi"/>
                          <w:color w:val="793F55"/>
                        </w:rPr>
                        <w:t>Otočný</w:t>
                      </w:r>
                      <w:proofErr w:type="spellEnd"/>
                      <w:r>
                        <w:rPr>
                          <w:rFonts w:cstheme="minorHAnsi"/>
                          <w:color w:val="793F55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  <w:color w:val="793F55"/>
                        </w:rPr>
                        <w:t>podávací</w:t>
                      </w:r>
                      <w:proofErr w:type="spellEnd"/>
                      <w:r>
                        <w:rPr>
                          <w:rFonts w:cstheme="minorHAnsi"/>
                          <w:color w:val="793F55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  <w:color w:val="793F55"/>
                        </w:rPr>
                        <w:t>tácek</w:t>
                      </w:r>
                      <w:proofErr w:type="spellEnd"/>
                      <w:r>
                        <w:rPr>
                          <w:rFonts w:cstheme="minorHAnsi"/>
                          <w:color w:val="793F55"/>
                        </w:rPr>
                        <w:t xml:space="preserve"> z </w:t>
                      </w:r>
                      <w:proofErr w:type="spellStart"/>
                      <w:r>
                        <w:rPr>
                          <w:rFonts w:cstheme="minorHAnsi"/>
                          <w:color w:val="793F55"/>
                        </w:rPr>
                        <w:t>nerezové</w:t>
                      </w:r>
                      <w:proofErr w:type="spellEnd"/>
                      <w:r>
                        <w:rPr>
                          <w:rFonts w:cstheme="minorHAnsi"/>
                          <w:color w:val="793F55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theme="minorHAnsi"/>
                          <w:color w:val="793F55"/>
                        </w:rPr>
                        <w:t>oceli</w:t>
                      </w:r>
                      <w:proofErr w:type="spellEnd"/>
                    </w:p>
                    <w:p w14:paraId="7360C7E5" w14:textId="23B093E3" w:rsidR="00D17233" w:rsidRPr="009A6D63" w:rsidRDefault="00D17233" w:rsidP="00BE4EFD">
                      <w:pPr>
                        <w:pStyle w:val="ListParagraph"/>
                        <w:ind w:left="357"/>
                        <w:rPr>
                          <w:color w:val="793F55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color w:val="793F55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9635015" wp14:editId="22043024">
                <wp:simplePos x="0" y="0"/>
                <wp:positionH relativeFrom="margin">
                  <wp:posOffset>3964305</wp:posOffset>
                </wp:positionH>
                <wp:positionV relativeFrom="paragraph">
                  <wp:posOffset>979170</wp:posOffset>
                </wp:positionV>
                <wp:extent cx="2317750" cy="304800"/>
                <wp:effectExtent l="0" t="0" r="6350" b="0"/>
                <wp:wrapNone/>
                <wp:docPr id="30" name="Textové po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775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DB1BA8" w14:textId="77777777" w:rsidR="009578DA" w:rsidRPr="00105338" w:rsidRDefault="00105338" w:rsidP="00473E04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color w:val="793F55"/>
                                <w:sz w:val="24"/>
                                <w:szCs w:val="24"/>
                                <w:lang w:val="cs-CZ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93F55"/>
                                <w:sz w:val="24"/>
                                <w:szCs w:val="24"/>
                                <w:lang w:val="cs-CZ"/>
                              </w:rPr>
                              <w:t xml:space="preserve"> Profesionální mlýnek na maso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35015" id="Textové pole 30" o:spid="_x0000_s1033" type="#_x0000_t202" style="position:absolute;left:0;text-align:left;margin-left:312.15pt;margin-top:77.1pt;width:182.5pt;height:24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" fillcolor="white [3201]" stroked="f" strokeweight=".5pt">
                <v:textbox>
                  <w:txbxContent>
                    <w:p w14:paraId="01DB1BA8" w14:textId="77777777" w:rsidR="009578DA" w:rsidRPr="00105338" w:rsidRDefault="00105338" w:rsidP="00473E04">
                      <w:pPr>
                        <w:spacing w:line="240" w:lineRule="auto"/>
                        <w:jc w:val="right"/>
                        <w:rPr>
                          <w:b/>
                          <w:bCs/>
                          <w:color w:val="793F55"/>
                          <w:sz w:val="24"/>
                          <w:szCs w:val="24"/>
                          <w:lang w:val="cs-CZ"/>
                        </w:rPr>
                      </w:pPr>
                      <w:r>
                        <w:rPr>
                          <w:b/>
                          <w:bCs/>
                          <w:color w:val="793F55"/>
                          <w:sz w:val="24"/>
                          <w:szCs w:val="24"/>
                          <w:lang w:val="cs-CZ"/>
                        </w:rPr>
                        <w:t xml:space="preserve"> Profesionální mlýnek na maso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793F55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5B787E2" wp14:editId="3CE4A26C">
                <wp:simplePos x="0" y="0"/>
                <wp:positionH relativeFrom="margin">
                  <wp:posOffset>3964305</wp:posOffset>
                </wp:positionH>
                <wp:positionV relativeFrom="paragraph">
                  <wp:posOffset>737870</wp:posOffset>
                </wp:positionV>
                <wp:extent cx="2330450" cy="266700"/>
                <wp:effectExtent l="0" t="0" r="0" b="0"/>
                <wp:wrapNone/>
                <wp:docPr id="29" name="Textové po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04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1D16CA" w14:textId="0CF4A248" w:rsidR="009578DA" w:rsidRPr="00105338" w:rsidRDefault="00105338" w:rsidP="00473E04">
                            <w:pPr>
                              <w:spacing w:after="0" w:line="240" w:lineRule="auto"/>
                              <w:jc w:val="right"/>
                              <w:rPr>
                                <w:color w:val="793F55"/>
                                <w:sz w:val="24"/>
                                <w:szCs w:val="24"/>
                                <w:lang w:val="cs-CZ"/>
                              </w:rPr>
                            </w:pPr>
                            <w:r>
                              <w:rPr>
                                <w:color w:val="793F55"/>
                                <w:sz w:val="24"/>
                                <w:szCs w:val="24"/>
                                <w:lang w:val="cs-CZ"/>
                              </w:rPr>
                              <w:t>PC</w:t>
                            </w:r>
                            <w:r w:rsidR="00D17233">
                              <w:rPr>
                                <w:color w:val="793F55"/>
                                <w:sz w:val="24"/>
                                <w:szCs w:val="24"/>
                                <w:lang w:val="cs-CZ"/>
                              </w:rPr>
                              <w:t>-</w:t>
                            </w:r>
                            <w:r>
                              <w:rPr>
                                <w:color w:val="793F55"/>
                                <w:sz w:val="24"/>
                                <w:szCs w:val="24"/>
                                <w:lang w:val="cs-CZ"/>
                              </w:rPr>
                              <w:t>FW 117</w:t>
                            </w:r>
                            <w:r w:rsidR="00AE206E">
                              <w:rPr>
                                <w:color w:val="793F55"/>
                                <w:sz w:val="24"/>
                                <w:szCs w:val="24"/>
                                <w:lang w:val="cs-CZ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787E2" id="Textové pole 29" o:spid="_x0000_s1034" type="#_x0000_t202" style="position:absolute;left:0;text-align:left;margin-left:312.15pt;margin-top:58.1pt;width:183.5pt;height:21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" fillcolor="white [3201]" stroked="f" strokeweight=".5pt">
                <v:textbox>
                  <w:txbxContent>
                    <w:p w14:paraId="721D16CA" w14:textId="0CF4A248" w:rsidR="009578DA" w:rsidRPr="00105338" w:rsidRDefault="00105338" w:rsidP="00473E04">
                      <w:pPr>
                        <w:spacing w:after="0" w:line="240" w:lineRule="auto"/>
                        <w:jc w:val="right"/>
                        <w:rPr>
                          <w:color w:val="793F55"/>
                          <w:sz w:val="24"/>
                          <w:szCs w:val="24"/>
                          <w:lang w:val="cs-CZ"/>
                        </w:rPr>
                      </w:pPr>
                      <w:r>
                        <w:rPr>
                          <w:color w:val="793F55"/>
                          <w:sz w:val="24"/>
                          <w:szCs w:val="24"/>
                          <w:lang w:val="cs-CZ"/>
                        </w:rPr>
                        <w:t>PC</w:t>
                      </w:r>
                      <w:r w:rsidR="00D17233">
                        <w:rPr>
                          <w:color w:val="793F55"/>
                          <w:sz w:val="24"/>
                          <w:szCs w:val="24"/>
                          <w:lang w:val="cs-CZ"/>
                        </w:rPr>
                        <w:t>-</w:t>
                      </w:r>
                      <w:r>
                        <w:rPr>
                          <w:color w:val="793F55"/>
                          <w:sz w:val="24"/>
                          <w:szCs w:val="24"/>
                          <w:lang w:val="cs-CZ"/>
                        </w:rPr>
                        <w:t>FW 117</w:t>
                      </w:r>
                      <w:r w:rsidR="00AE206E">
                        <w:rPr>
                          <w:color w:val="793F55"/>
                          <w:sz w:val="24"/>
                          <w:szCs w:val="24"/>
                          <w:lang w:val="cs-CZ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578DA">
        <w:rPr>
          <w:noProof/>
          <w:color w:val="793F55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A37E15A" wp14:editId="3CCD048D">
                <wp:simplePos x="0" y="0"/>
                <wp:positionH relativeFrom="margin">
                  <wp:align>right</wp:align>
                </wp:positionH>
                <wp:positionV relativeFrom="paragraph">
                  <wp:posOffset>1309370</wp:posOffset>
                </wp:positionV>
                <wp:extent cx="6172200" cy="45719"/>
                <wp:effectExtent l="0" t="0" r="0" b="0"/>
                <wp:wrapNone/>
                <wp:docPr id="28" name="Obdélník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5719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BC4F65" id="Obdélník 28" o:spid="_x0000_s1026" style="position:absolute;margin-left:434.8pt;margin-top:103.1pt;width:486pt;height:3.6pt;z-index:2516910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" fillcolor="#44546a [3215]" stroked="f" strokeweight="1pt">
                <w10:wrap anchorx="margin"/>
              </v:rect>
            </w:pict>
          </mc:Fallback>
        </mc:AlternateContent>
      </w:r>
    </w:p>
    <w:p w14:paraId="6A11AE14" w14:textId="77777777" w:rsidR="00344E0E" w:rsidRPr="00344E0E" w:rsidRDefault="00344E0E" w:rsidP="00344E0E"/>
    <w:p w14:paraId="43502A61" w14:textId="77777777" w:rsidR="00344E0E" w:rsidRDefault="00344E0E" w:rsidP="00344E0E"/>
    <w:p w14:paraId="7576A167" w14:textId="5E8F9279" w:rsidR="00344E0E" w:rsidRDefault="00AE206E" w:rsidP="00344E0E">
      <w:pPr>
        <w:tabs>
          <w:tab w:val="left" w:pos="4776"/>
        </w:tabs>
      </w:pPr>
      <w:r w:rsidRPr="00AE206E">
        <w:rPr>
          <w:noProof/>
        </w:rPr>
        <w:drawing>
          <wp:anchor distT="0" distB="0" distL="114300" distR="114300" simplePos="0" relativeHeight="251706368" behindDoc="0" locked="0" layoutInCell="1" allowOverlap="1" wp14:anchorId="2EA7EA68" wp14:editId="200BDE1E">
            <wp:simplePos x="0" y="0"/>
            <wp:positionH relativeFrom="margin">
              <wp:posOffset>5854065</wp:posOffset>
            </wp:positionH>
            <wp:positionV relativeFrom="margin">
              <wp:posOffset>6385560</wp:posOffset>
            </wp:positionV>
            <wp:extent cx="975360" cy="97536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5315">
        <w:rPr>
          <w:noProof/>
        </w:rPr>
        <mc:AlternateContent>
          <mc:Choice Requires="wps">
            <w:drawing>
              <wp:anchor distT="0" distB="0" distL="114300" distR="114300" simplePos="0" relativeHeight="251662334" behindDoc="0" locked="0" layoutInCell="1" allowOverlap="1" wp14:anchorId="2FBDFCB9" wp14:editId="17BD12F0">
                <wp:simplePos x="0" y="0"/>
                <wp:positionH relativeFrom="margin">
                  <wp:posOffset>-1096645</wp:posOffset>
                </wp:positionH>
                <wp:positionV relativeFrom="paragraph">
                  <wp:posOffset>3930650</wp:posOffset>
                </wp:positionV>
                <wp:extent cx="8274050" cy="2501900"/>
                <wp:effectExtent l="0" t="0" r="12700" b="12700"/>
                <wp:wrapNone/>
                <wp:docPr id="33" name="Obdélník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74050" cy="2501900"/>
                        </a:xfrm>
                        <a:prstGeom prst="rect">
                          <a:avLst/>
                        </a:prstGeom>
                        <a:solidFill>
                          <a:srgbClr val="7E185C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568813" id="Obdélník 33" o:spid="_x0000_s1026" style="position:absolute;margin-left:-86.35pt;margin-top:309.5pt;width:651.5pt;height:197pt;z-index:25166233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" fillcolor="#7e185c" strokecolor="#1f4d78 [1604]" strokeweight="1pt">
                <w10:wrap anchorx="margin"/>
              </v:rect>
            </w:pict>
          </mc:Fallback>
        </mc:AlternateContent>
      </w:r>
      <w:r w:rsidR="00AB39A8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1C9618C" wp14:editId="65B021BB">
                <wp:simplePos x="0" y="0"/>
                <wp:positionH relativeFrom="margin">
                  <wp:posOffset>544195</wp:posOffset>
                </wp:positionH>
                <wp:positionV relativeFrom="paragraph">
                  <wp:posOffset>4523740</wp:posOffset>
                </wp:positionV>
                <wp:extent cx="6332220" cy="1455420"/>
                <wp:effectExtent l="0" t="0" r="0" b="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2220" cy="1455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Mkatabulky"/>
                              <w:tblW w:w="0" w:type="auto"/>
                              <w:tblInd w:w="-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835"/>
                              <w:gridCol w:w="2410"/>
                              <w:gridCol w:w="2410"/>
                            </w:tblGrid>
                            <w:tr w:rsidR="00280D6F" w14:paraId="759D8715" w14:textId="77777777" w:rsidTr="00280D6F">
                              <w:tc>
                                <w:tcPr>
                                  <w:tcW w:w="2835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5FE33D9F" w14:textId="77777777" w:rsidR="00280D6F" w:rsidRPr="00280D6F" w:rsidRDefault="00280D6F" w:rsidP="00305315">
                                  <w:pPr>
                                    <w:jc w:val="center"/>
                                    <w:rPr>
                                      <w:color w:val="793F55"/>
                                    </w:rPr>
                                  </w:pPr>
                                  <w:proofErr w:type="spellStart"/>
                                  <w:r w:rsidRPr="00280D6F">
                                    <w:rPr>
                                      <w:color w:val="793F55"/>
                                    </w:rPr>
                                    <w:t>Produkt</w:t>
                                  </w:r>
                                  <w:proofErr w:type="spellEnd"/>
                                  <w:r>
                                    <w:rPr>
                                      <w:color w:val="793F55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shd w:val="clear" w:color="auto" w:fill="FFFFFF" w:themeFill="background1"/>
                                </w:tcPr>
                                <w:p w14:paraId="2BBFD9D3" w14:textId="77777777" w:rsidR="00280D6F" w:rsidRPr="00473E04" w:rsidRDefault="00280D6F" w:rsidP="00305315">
                                  <w:pPr>
                                    <w:jc w:val="center"/>
                                    <w:rPr>
                                      <w:color w:val="793F55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793F55"/>
                                    </w:rPr>
                                    <w:t>Číslo</w:t>
                                  </w:r>
                                  <w:proofErr w:type="spellEnd"/>
                                  <w:r>
                                    <w:rPr>
                                      <w:color w:val="793F5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793F55"/>
                                    </w:rPr>
                                    <w:t>položky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10" w:type="dxa"/>
                                  <w:shd w:val="clear" w:color="auto" w:fill="FFFFFF" w:themeFill="background1"/>
                                </w:tcPr>
                                <w:p w14:paraId="7A143E0E" w14:textId="77777777" w:rsidR="00280D6F" w:rsidRPr="00473E04" w:rsidRDefault="00280D6F" w:rsidP="00305315">
                                  <w:pPr>
                                    <w:jc w:val="center"/>
                                    <w:rPr>
                                      <w:color w:val="793F55"/>
                                    </w:rPr>
                                  </w:pPr>
                                  <w:r>
                                    <w:rPr>
                                      <w:color w:val="793F55"/>
                                    </w:rPr>
                                    <w:t xml:space="preserve">20”/40”/HQ </w:t>
                                  </w:r>
                                  <w:proofErr w:type="spellStart"/>
                                  <w:r>
                                    <w:rPr>
                                      <w:color w:val="793F55"/>
                                    </w:rPr>
                                    <w:t>kontejner</w:t>
                                  </w:r>
                                  <w:proofErr w:type="spellEnd"/>
                                </w:p>
                              </w:tc>
                            </w:tr>
                            <w:tr w:rsidR="00280D6F" w14:paraId="20B0CDD2" w14:textId="77777777" w:rsidTr="00280D6F">
                              <w:tc>
                                <w:tcPr>
                                  <w:tcW w:w="2835" w:type="dxa"/>
                                  <w:vAlign w:val="center"/>
                                </w:tcPr>
                                <w:p w14:paraId="37543554" w14:textId="0072E877" w:rsidR="00280D6F" w:rsidRPr="00280D6F" w:rsidRDefault="00280D6F" w:rsidP="00305315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280D6F">
                                    <w:rPr>
                                      <w:color w:val="FFFFFF" w:themeColor="background1"/>
                                    </w:rPr>
                                    <w:t>PC-FW 11</w:t>
                                  </w:r>
                                  <w:r w:rsidR="00AE206E">
                                    <w:rPr>
                                      <w:color w:val="FFFFFF" w:themeColor="background1"/>
                                    </w:rPr>
                                    <w:t>72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348EA55E" w14:textId="65ADE051" w:rsidR="00280D6F" w:rsidRPr="00AB39A8" w:rsidRDefault="00280D6F" w:rsidP="00305315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501 17</w:t>
                                  </w:r>
                                  <w:r w:rsidR="00AE206E">
                                    <w:rPr>
                                      <w:color w:val="FFFFFF" w:themeColor="background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5F6AD66C" w14:textId="6EDF4521" w:rsidR="00280D6F" w:rsidRPr="00280D6F" w:rsidRDefault="00280D6F" w:rsidP="00305315">
                                  <w:pPr>
                                    <w:jc w:val="center"/>
                                    <w:rPr>
                                      <w:rFonts w:cstheme="minorHAnsi"/>
                                      <w:color w:val="FFFFFF" w:themeColor="background1"/>
                                    </w:rPr>
                                  </w:pPr>
                                  <w:r w:rsidRPr="00280D6F">
                                    <w:rPr>
                                      <w:rFonts w:cstheme="minorHAnsi"/>
                                      <w:color w:val="FFFFFF" w:themeColor="background1"/>
                                    </w:rPr>
                                    <w:t>8</w:t>
                                  </w:r>
                                  <w:r w:rsidR="00AE206E">
                                    <w:rPr>
                                      <w:rFonts w:cstheme="minorHAnsi"/>
                                      <w:color w:val="FFFFFF" w:themeColor="background1"/>
                                    </w:rPr>
                                    <w:t xml:space="preserve">78 </w:t>
                                  </w:r>
                                  <w:r w:rsidRPr="00280D6F">
                                    <w:rPr>
                                      <w:rFonts w:cstheme="minorHAnsi"/>
                                      <w:color w:val="FFFFFF" w:themeColor="background1"/>
                                    </w:rPr>
                                    <w:t xml:space="preserve">/ </w:t>
                                  </w:r>
                                  <w:r w:rsidR="00AE206E">
                                    <w:rPr>
                                      <w:rFonts w:cstheme="minorHAnsi"/>
                                      <w:color w:val="FFFFFF" w:themeColor="background1"/>
                                    </w:rPr>
                                    <w:t>1794</w:t>
                                  </w:r>
                                  <w:r w:rsidRPr="00280D6F">
                                    <w:rPr>
                                      <w:rFonts w:cstheme="minorHAnsi"/>
                                      <w:color w:val="FFFFFF" w:themeColor="background1"/>
                                    </w:rPr>
                                    <w:t xml:space="preserve"> / </w:t>
                                  </w:r>
                                  <w:r w:rsidR="00AE206E">
                                    <w:rPr>
                                      <w:rFonts w:cstheme="minorHAnsi"/>
                                      <w:color w:val="FFFFFF" w:themeColor="background1"/>
                                    </w:rPr>
                                    <w:t>1988</w:t>
                                  </w:r>
                                </w:p>
                              </w:tc>
                            </w:tr>
                            <w:tr w:rsidR="00280D6F" w14:paraId="792B316A" w14:textId="77777777" w:rsidTr="00280D6F">
                              <w:tc>
                                <w:tcPr>
                                  <w:tcW w:w="2835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39D4A9F0" w14:textId="77777777" w:rsidR="00280D6F" w:rsidRPr="00473E04" w:rsidRDefault="00280D6F" w:rsidP="00305315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proofErr w:type="spellStart"/>
                                  <w:r w:rsidRPr="00280D6F">
                                    <w:rPr>
                                      <w:color w:val="793F55"/>
                                    </w:rPr>
                                    <w:t>Barva</w:t>
                                  </w:r>
                                  <w:proofErr w:type="spellEnd"/>
                                  <w:r w:rsidRPr="00280D6F">
                                    <w:rPr>
                                      <w:color w:val="793F55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shd w:val="clear" w:color="auto" w:fill="FFFFFF" w:themeFill="background1"/>
                                </w:tcPr>
                                <w:p w14:paraId="2E881BF4" w14:textId="77777777" w:rsidR="00280D6F" w:rsidRPr="00473E04" w:rsidRDefault="00280D6F" w:rsidP="00305315">
                                  <w:pPr>
                                    <w:jc w:val="center"/>
                                    <w:rPr>
                                      <w:color w:val="793F55"/>
                                    </w:rPr>
                                  </w:pPr>
                                  <w:r>
                                    <w:rPr>
                                      <w:color w:val="793F55"/>
                                    </w:rPr>
                                    <w:t>EAN: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shd w:val="clear" w:color="auto" w:fill="FFFFFF" w:themeFill="background1"/>
                                </w:tcPr>
                                <w:p w14:paraId="36A52939" w14:textId="77777777" w:rsidR="00280D6F" w:rsidRPr="00473E04" w:rsidRDefault="00280D6F" w:rsidP="00305315">
                                  <w:pPr>
                                    <w:jc w:val="center"/>
                                    <w:rPr>
                                      <w:color w:val="793F55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793F55"/>
                                    </w:rPr>
                                    <w:t>Rozměry</w:t>
                                  </w:r>
                                  <w:proofErr w:type="spellEnd"/>
                                  <w:r>
                                    <w:rPr>
                                      <w:color w:val="793F5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793F55"/>
                                    </w:rPr>
                                    <w:t>přístroje</w:t>
                                  </w:r>
                                  <w:proofErr w:type="spellEnd"/>
                                  <w:r>
                                    <w:rPr>
                                      <w:color w:val="793F55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280D6F" w14:paraId="3873C92E" w14:textId="77777777" w:rsidTr="00280D6F">
                              <w:tc>
                                <w:tcPr>
                                  <w:tcW w:w="2835" w:type="dxa"/>
                                  <w:vAlign w:val="center"/>
                                </w:tcPr>
                                <w:p w14:paraId="0913BB2E" w14:textId="77777777" w:rsidR="00280D6F" w:rsidRPr="00473E04" w:rsidRDefault="00280D6F" w:rsidP="00305315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FFFFFF" w:themeColor="background1"/>
                                    </w:rPr>
                                    <w:t>Hliníková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55007700" w14:textId="1AE3EA06" w:rsidR="00280D6F" w:rsidRPr="00280D6F" w:rsidRDefault="00280D6F" w:rsidP="00305315">
                                  <w:pPr>
                                    <w:jc w:val="center"/>
                                    <w:rPr>
                                      <w:rFonts w:cstheme="minorHAnsi"/>
                                      <w:color w:val="FFFFFF" w:themeColor="background1"/>
                                    </w:rPr>
                                  </w:pPr>
                                  <w:r w:rsidRPr="00280D6F">
                                    <w:rPr>
                                      <w:rFonts w:cstheme="minorHAnsi"/>
                                      <w:color w:val="FFFFFF" w:themeColor="background1"/>
                                    </w:rPr>
                                    <w:t>4 006 160 011 7</w:t>
                                  </w:r>
                                  <w:r w:rsidR="00AE206E">
                                    <w:rPr>
                                      <w:rFonts w:cstheme="minorHAnsi"/>
                                      <w:color w:val="FFFFFF" w:themeColor="background1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14:paraId="0DE22A0C" w14:textId="77777777" w:rsidR="00280D6F" w:rsidRPr="00280D6F" w:rsidRDefault="00280D6F" w:rsidP="00305315">
                                  <w:pPr>
                                    <w:jc w:val="center"/>
                                    <w:rPr>
                                      <w:rFonts w:cstheme="minorHAnsi"/>
                                      <w:color w:val="FFFFFF" w:themeColor="background1"/>
                                    </w:rPr>
                                  </w:pPr>
                                  <w:r w:rsidRPr="00280D6F">
                                    <w:rPr>
                                      <w:rFonts w:cstheme="minorHAnsi"/>
                                      <w:color w:val="FFFFFF" w:themeColor="background1"/>
                                    </w:rPr>
                                    <w:t>278 x 214 x 216 mm</w:t>
                                  </w:r>
                                </w:p>
                              </w:tc>
                            </w:tr>
                            <w:tr w:rsidR="00280D6F" w14:paraId="09251A93" w14:textId="77777777" w:rsidTr="00280D6F">
                              <w:tc>
                                <w:tcPr>
                                  <w:tcW w:w="2835" w:type="dxa"/>
                                  <w:shd w:val="clear" w:color="auto" w:fill="FFFFFF" w:themeFill="background1"/>
                                  <w:vAlign w:val="center"/>
                                </w:tcPr>
                                <w:p w14:paraId="4CF9B3BD" w14:textId="77777777" w:rsidR="00280D6F" w:rsidRPr="00473E04" w:rsidRDefault="00280D6F" w:rsidP="00305315">
                                  <w:pPr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proofErr w:type="spellStart"/>
                                  <w:r w:rsidRPr="00280D6F">
                                    <w:rPr>
                                      <w:color w:val="793F55"/>
                                    </w:rPr>
                                    <w:t>Počet</w:t>
                                  </w:r>
                                  <w:proofErr w:type="spellEnd"/>
                                  <w:r w:rsidRPr="00280D6F">
                                    <w:rPr>
                                      <w:color w:val="793F55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80D6F">
                                    <w:rPr>
                                      <w:color w:val="793F55"/>
                                    </w:rPr>
                                    <w:t>ku</w:t>
                                  </w:r>
                                  <w:r>
                                    <w:rPr>
                                      <w:color w:val="793F55"/>
                                    </w:rPr>
                                    <w:t>sů</w:t>
                                  </w:r>
                                  <w:proofErr w:type="spellEnd"/>
                                  <w:r>
                                    <w:rPr>
                                      <w:color w:val="793F5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793F55"/>
                                    </w:rPr>
                                    <w:t>ve</w:t>
                                  </w:r>
                                  <w:proofErr w:type="spellEnd"/>
                                  <w:r>
                                    <w:rPr>
                                      <w:color w:val="793F55"/>
                                    </w:rPr>
                                    <w:t xml:space="preserve"> VO </w:t>
                                  </w:r>
                                  <w:proofErr w:type="spellStart"/>
                                  <w:r>
                                    <w:rPr>
                                      <w:color w:val="793F55"/>
                                    </w:rPr>
                                    <w:t>balení</w:t>
                                  </w:r>
                                  <w:proofErr w:type="spellEnd"/>
                                  <w:r>
                                    <w:rPr>
                                      <w:color w:val="793F55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shd w:val="clear" w:color="auto" w:fill="FFFFFF" w:themeFill="background1"/>
                                </w:tcPr>
                                <w:p w14:paraId="2271452F" w14:textId="77777777" w:rsidR="00280D6F" w:rsidRPr="00473E04" w:rsidRDefault="00280D6F" w:rsidP="00305315">
                                  <w:pPr>
                                    <w:jc w:val="center"/>
                                    <w:rPr>
                                      <w:color w:val="793F55"/>
                                    </w:rPr>
                                  </w:pPr>
                                  <w:r>
                                    <w:rPr>
                                      <w:color w:val="793F55"/>
                                    </w:rPr>
                                    <w:t>Export EAN: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shd w:val="clear" w:color="auto" w:fill="FFFFFF" w:themeFill="background1"/>
                                </w:tcPr>
                                <w:p w14:paraId="6E77E8A6" w14:textId="77777777" w:rsidR="00280D6F" w:rsidRPr="00473E04" w:rsidRDefault="00280D6F" w:rsidP="00305315">
                                  <w:pPr>
                                    <w:jc w:val="center"/>
                                    <w:rPr>
                                      <w:color w:val="793F55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color w:val="793F55"/>
                                    </w:rPr>
                                    <w:t>Rozměry</w:t>
                                  </w:r>
                                  <w:proofErr w:type="spellEnd"/>
                                  <w:r>
                                    <w:rPr>
                                      <w:color w:val="793F5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793F55"/>
                                    </w:rPr>
                                    <w:t>balení</w:t>
                                  </w:r>
                                  <w:proofErr w:type="spellEnd"/>
                                  <w:r>
                                    <w:rPr>
                                      <w:color w:val="793F55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280D6F" w14:paraId="3EA68467" w14:textId="77777777" w:rsidTr="00280D6F">
                              <w:tc>
                                <w:tcPr>
                                  <w:tcW w:w="2835" w:type="dxa"/>
                                  <w:shd w:val="clear" w:color="auto" w:fill="793F55"/>
                                  <w:vAlign w:val="center"/>
                                </w:tcPr>
                                <w:p w14:paraId="6F792D06" w14:textId="77777777" w:rsidR="00280D6F" w:rsidRPr="00AB39A8" w:rsidRDefault="00280D6F" w:rsidP="00305315">
                                  <w:pPr>
                                    <w:jc w:val="center"/>
                                    <w:rPr>
                                      <w:color w:val="793F55"/>
                                    </w:rPr>
                                  </w:pPr>
                                  <w:r w:rsidRPr="00280D6F">
                                    <w:rPr>
                                      <w:color w:val="FFFFFF" w:themeColor="background1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shd w:val="clear" w:color="auto" w:fill="793F55"/>
                                </w:tcPr>
                                <w:p w14:paraId="16C14528" w14:textId="273F98BE" w:rsidR="00280D6F" w:rsidRPr="00280D6F" w:rsidRDefault="00280D6F" w:rsidP="00305315">
                                  <w:pPr>
                                    <w:jc w:val="center"/>
                                    <w:rPr>
                                      <w:rFonts w:cstheme="minorHAnsi"/>
                                      <w:color w:val="FFFFFF" w:themeColor="background1"/>
                                    </w:rPr>
                                  </w:pPr>
                                  <w:r w:rsidRPr="00280D6F">
                                    <w:rPr>
                                      <w:rFonts w:cstheme="minorHAnsi"/>
                                      <w:color w:val="FFFFFF" w:themeColor="background1"/>
                                    </w:rPr>
                                    <w:t>4 006 160 589 6</w:t>
                                  </w:r>
                                  <w:r w:rsidR="00AE206E">
                                    <w:rPr>
                                      <w:rFonts w:cstheme="minorHAnsi"/>
                                      <w:color w:val="FFFFFF" w:themeColor="background1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  <w:shd w:val="clear" w:color="auto" w:fill="793F55"/>
                                </w:tcPr>
                                <w:p w14:paraId="0F86BA52" w14:textId="528EA0C5" w:rsidR="00280D6F" w:rsidRPr="00280D6F" w:rsidRDefault="00280D6F" w:rsidP="00305315">
                                  <w:pPr>
                                    <w:jc w:val="center"/>
                                    <w:rPr>
                                      <w:rFonts w:cstheme="minorHAnsi"/>
                                      <w:color w:val="FFFFFF" w:themeColor="background1"/>
                                    </w:rPr>
                                  </w:pPr>
                                  <w:r w:rsidRPr="00280D6F">
                                    <w:rPr>
                                      <w:rFonts w:cstheme="minorHAnsi"/>
                                      <w:color w:val="FFFFFF" w:themeColor="background1"/>
                                    </w:rPr>
                                    <w:t>4</w:t>
                                  </w:r>
                                  <w:r w:rsidR="00AE206E">
                                    <w:rPr>
                                      <w:rFonts w:cstheme="minorHAnsi"/>
                                      <w:color w:val="FFFFFF" w:themeColor="background1"/>
                                    </w:rPr>
                                    <w:t>44</w:t>
                                  </w:r>
                                  <w:r w:rsidRPr="00280D6F">
                                    <w:rPr>
                                      <w:rFonts w:cstheme="minorHAnsi"/>
                                      <w:color w:val="FFFFFF" w:themeColor="background1"/>
                                    </w:rPr>
                                    <w:t xml:space="preserve"> x 280 x 24</w:t>
                                  </w:r>
                                  <w:r w:rsidR="00AE206E">
                                    <w:rPr>
                                      <w:rFonts w:cstheme="minorHAnsi"/>
                                      <w:color w:val="FFFFFF" w:themeColor="background1"/>
                                    </w:rPr>
                                    <w:t xml:space="preserve">3 </w:t>
                                  </w:r>
                                  <w:r w:rsidRPr="00280D6F">
                                    <w:rPr>
                                      <w:rFonts w:cstheme="minorHAnsi"/>
                                      <w:color w:val="FFFFFF" w:themeColor="background1"/>
                                    </w:rPr>
                                    <w:t>mm</w:t>
                                  </w:r>
                                </w:p>
                              </w:tc>
                            </w:tr>
                          </w:tbl>
                          <w:p w14:paraId="162DBA88" w14:textId="77777777" w:rsidR="008C6E12" w:rsidRDefault="008C6E12"/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C9618C" id="_x0000_t202" coordsize="21600,21600" o:spt="202" path="m,l,21600r21600,l21600,xe">
                <v:stroke joinstyle="miter"/>
                <v:path gradientshapeok="t" o:connecttype="rect"/>
              </v:shapetype>
              <v:shape id="_x0000_s1035" type="#_x0000_t202" style="position:absolute;margin-left:42.85pt;margin-top:356.2pt;width:498.6pt;height:114.6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" filled="f" stroked="f">
                <v:textbox>
                  <w:txbxContent>
                    <w:tbl>
                      <w:tblPr>
                        <w:tblStyle w:val="Mkatabulky"/>
                        <w:tblW w:w="0" w:type="auto"/>
                        <w:tblInd w:w="-5" w:type="dxa"/>
                        <w:tblLook w:val="04A0" w:firstRow="1" w:lastRow="0" w:firstColumn="1" w:lastColumn="0" w:noHBand="0" w:noVBand="1"/>
                      </w:tblPr>
                      <w:tblGrid>
                        <w:gridCol w:w="2835"/>
                        <w:gridCol w:w="2410"/>
                        <w:gridCol w:w="2410"/>
                      </w:tblGrid>
                      <w:tr w:rsidR="00280D6F" w14:paraId="759D8715" w14:textId="77777777" w:rsidTr="00280D6F">
                        <w:tc>
                          <w:tcPr>
                            <w:tcW w:w="2835" w:type="dxa"/>
                            <w:shd w:val="clear" w:color="auto" w:fill="FFFFFF" w:themeFill="background1"/>
                            <w:vAlign w:val="center"/>
                          </w:tcPr>
                          <w:p w14:paraId="5FE33D9F" w14:textId="77777777" w:rsidR="00280D6F" w:rsidRPr="00280D6F" w:rsidRDefault="00280D6F" w:rsidP="00305315">
                            <w:pPr>
                              <w:jc w:val="center"/>
                              <w:rPr>
                                <w:color w:val="793F55"/>
                              </w:rPr>
                            </w:pPr>
                            <w:proofErr w:type="spellStart"/>
                            <w:r w:rsidRPr="00280D6F">
                              <w:rPr>
                                <w:color w:val="793F55"/>
                              </w:rPr>
                              <w:t>Produkt</w:t>
                            </w:r>
                            <w:proofErr w:type="spellEnd"/>
                            <w:r>
                              <w:rPr>
                                <w:color w:val="793F55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410" w:type="dxa"/>
                            <w:shd w:val="clear" w:color="auto" w:fill="FFFFFF" w:themeFill="background1"/>
                          </w:tcPr>
                          <w:p w14:paraId="2BBFD9D3" w14:textId="77777777" w:rsidR="00280D6F" w:rsidRPr="00473E04" w:rsidRDefault="00280D6F" w:rsidP="00305315">
                            <w:pPr>
                              <w:jc w:val="center"/>
                              <w:rPr>
                                <w:color w:val="793F55"/>
                              </w:rPr>
                            </w:pPr>
                            <w:proofErr w:type="spellStart"/>
                            <w:r>
                              <w:rPr>
                                <w:color w:val="793F55"/>
                              </w:rPr>
                              <w:t>Číslo</w:t>
                            </w:r>
                            <w:proofErr w:type="spellEnd"/>
                            <w:r>
                              <w:rPr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793F55"/>
                              </w:rPr>
                              <w:t>položky</w:t>
                            </w:r>
                            <w:proofErr w:type="spellEnd"/>
                          </w:p>
                        </w:tc>
                        <w:tc>
                          <w:tcPr>
                            <w:tcW w:w="2410" w:type="dxa"/>
                            <w:shd w:val="clear" w:color="auto" w:fill="FFFFFF" w:themeFill="background1"/>
                          </w:tcPr>
                          <w:p w14:paraId="7A143E0E" w14:textId="77777777" w:rsidR="00280D6F" w:rsidRPr="00473E04" w:rsidRDefault="00280D6F" w:rsidP="00305315">
                            <w:pPr>
                              <w:jc w:val="center"/>
                              <w:rPr>
                                <w:color w:val="793F55"/>
                              </w:rPr>
                            </w:pPr>
                            <w:r>
                              <w:rPr>
                                <w:color w:val="793F55"/>
                              </w:rPr>
                              <w:t xml:space="preserve">20”/40”/HQ </w:t>
                            </w:r>
                            <w:proofErr w:type="spellStart"/>
                            <w:r>
                              <w:rPr>
                                <w:color w:val="793F55"/>
                              </w:rPr>
                              <w:t>kontejner</w:t>
                            </w:r>
                            <w:proofErr w:type="spellEnd"/>
                          </w:p>
                        </w:tc>
                      </w:tr>
                      <w:tr w:rsidR="00280D6F" w14:paraId="20B0CDD2" w14:textId="77777777" w:rsidTr="00280D6F">
                        <w:tc>
                          <w:tcPr>
                            <w:tcW w:w="2835" w:type="dxa"/>
                            <w:vAlign w:val="center"/>
                          </w:tcPr>
                          <w:p w14:paraId="37543554" w14:textId="0072E877" w:rsidR="00280D6F" w:rsidRPr="00280D6F" w:rsidRDefault="00280D6F" w:rsidP="00305315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280D6F">
                              <w:rPr>
                                <w:color w:val="FFFFFF" w:themeColor="background1"/>
                              </w:rPr>
                              <w:t>PC-FW 11</w:t>
                            </w:r>
                            <w:r w:rsidR="00AE206E">
                              <w:rPr>
                                <w:color w:val="FFFFFF" w:themeColor="background1"/>
                              </w:rPr>
                              <w:t>72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14:paraId="348EA55E" w14:textId="65ADE051" w:rsidR="00280D6F" w:rsidRPr="00AB39A8" w:rsidRDefault="00280D6F" w:rsidP="00305315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501 17</w:t>
                            </w:r>
                            <w:r w:rsidR="00AE206E">
                              <w:rPr>
                                <w:color w:val="FFFFFF" w:themeColor="background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14:paraId="5F6AD66C" w14:textId="6EDF4521" w:rsidR="00280D6F" w:rsidRPr="00280D6F" w:rsidRDefault="00280D6F" w:rsidP="00305315">
                            <w:pPr>
                              <w:jc w:val="center"/>
                              <w:rPr>
                                <w:rFonts w:cstheme="minorHAnsi"/>
                                <w:color w:val="FFFFFF" w:themeColor="background1"/>
                              </w:rPr>
                            </w:pPr>
                            <w:r w:rsidRPr="00280D6F">
                              <w:rPr>
                                <w:rFonts w:cstheme="minorHAnsi"/>
                                <w:color w:val="FFFFFF" w:themeColor="background1"/>
                              </w:rPr>
                              <w:t>8</w:t>
                            </w:r>
                            <w:r w:rsidR="00AE206E">
                              <w:rPr>
                                <w:rFonts w:cstheme="minorHAnsi"/>
                                <w:color w:val="FFFFFF" w:themeColor="background1"/>
                              </w:rPr>
                              <w:t xml:space="preserve">78 </w:t>
                            </w:r>
                            <w:r w:rsidRPr="00280D6F">
                              <w:rPr>
                                <w:rFonts w:cstheme="minorHAnsi"/>
                                <w:color w:val="FFFFFF" w:themeColor="background1"/>
                              </w:rPr>
                              <w:t xml:space="preserve">/ </w:t>
                            </w:r>
                            <w:r w:rsidR="00AE206E">
                              <w:rPr>
                                <w:rFonts w:cstheme="minorHAnsi"/>
                                <w:color w:val="FFFFFF" w:themeColor="background1"/>
                              </w:rPr>
                              <w:t>1794</w:t>
                            </w:r>
                            <w:r w:rsidRPr="00280D6F">
                              <w:rPr>
                                <w:rFonts w:cstheme="minorHAnsi"/>
                                <w:color w:val="FFFFFF" w:themeColor="background1"/>
                              </w:rPr>
                              <w:t xml:space="preserve"> / </w:t>
                            </w:r>
                            <w:r w:rsidR="00AE206E">
                              <w:rPr>
                                <w:rFonts w:cstheme="minorHAnsi"/>
                                <w:color w:val="FFFFFF" w:themeColor="background1"/>
                              </w:rPr>
                              <w:t>1988</w:t>
                            </w:r>
                          </w:p>
                        </w:tc>
                      </w:tr>
                      <w:tr w:rsidR="00280D6F" w14:paraId="792B316A" w14:textId="77777777" w:rsidTr="00280D6F">
                        <w:tc>
                          <w:tcPr>
                            <w:tcW w:w="2835" w:type="dxa"/>
                            <w:shd w:val="clear" w:color="auto" w:fill="FFFFFF" w:themeFill="background1"/>
                            <w:vAlign w:val="center"/>
                          </w:tcPr>
                          <w:p w14:paraId="39D4A9F0" w14:textId="77777777" w:rsidR="00280D6F" w:rsidRPr="00473E04" w:rsidRDefault="00280D6F" w:rsidP="00305315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proofErr w:type="spellStart"/>
                            <w:r w:rsidRPr="00280D6F">
                              <w:rPr>
                                <w:color w:val="793F55"/>
                              </w:rPr>
                              <w:t>Barva</w:t>
                            </w:r>
                            <w:proofErr w:type="spellEnd"/>
                            <w:r w:rsidRPr="00280D6F">
                              <w:rPr>
                                <w:color w:val="793F55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410" w:type="dxa"/>
                            <w:shd w:val="clear" w:color="auto" w:fill="FFFFFF" w:themeFill="background1"/>
                          </w:tcPr>
                          <w:p w14:paraId="2E881BF4" w14:textId="77777777" w:rsidR="00280D6F" w:rsidRPr="00473E04" w:rsidRDefault="00280D6F" w:rsidP="00305315">
                            <w:pPr>
                              <w:jc w:val="center"/>
                              <w:rPr>
                                <w:color w:val="793F55"/>
                              </w:rPr>
                            </w:pPr>
                            <w:r>
                              <w:rPr>
                                <w:color w:val="793F55"/>
                              </w:rPr>
                              <w:t>EAN:</w:t>
                            </w:r>
                          </w:p>
                        </w:tc>
                        <w:tc>
                          <w:tcPr>
                            <w:tcW w:w="2410" w:type="dxa"/>
                            <w:shd w:val="clear" w:color="auto" w:fill="FFFFFF" w:themeFill="background1"/>
                          </w:tcPr>
                          <w:p w14:paraId="36A52939" w14:textId="77777777" w:rsidR="00280D6F" w:rsidRPr="00473E04" w:rsidRDefault="00280D6F" w:rsidP="00305315">
                            <w:pPr>
                              <w:jc w:val="center"/>
                              <w:rPr>
                                <w:color w:val="793F55"/>
                              </w:rPr>
                            </w:pPr>
                            <w:proofErr w:type="spellStart"/>
                            <w:r>
                              <w:rPr>
                                <w:color w:val="793F55"/>
                              </w:rPr>
                              <w:t>Rozměry</w:t>
                            </w:r>
                            <w:proofErr w:type="spellEnd"/>
                            <w:r>
                              <w:rPr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793F55"/>
                              </w:rPr>
                              <w:t>přístroje</w:t>
                            </w:r>
                            <w:proofErr w:type="spellEnd"/>
                            <w:r>
                              <w:rPr>
                                <w:color w:val="793F55"/>
                              </w:rPr>
                              <w:t>:</w:t>
                            </w:r>
                          </w:p>
                        </w:tc>
                      </w:tr>
                      <w:tr w:rsidR="00280D6F" w14:paraId="3873C92E" w14:textId="77777777" w:rsidTr="00280D6F">
                        <w:tc>
                          <w:tcPr>
                            <w:tcW w:w="2835" w:type="dxa"/>
                            <w:vAlign w:val="center"/>
                          </w:tcPr>
                          <w:p w14:paraId="0913BB2E" w14:textId="77777777" w:rsidR="00280D6F" w:rsidRPr="00473E04" w:rsidRDefault="00280D6F" w:rsidP="00305315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proofErr w:type="spellStart"/>
                            <w:r>
                              <w:rPr>
                                <w:color w:val="FFFFFF" w:themeColor="background1"/>
                              </w:rPr>
                              <w:t>Hliníková</w:t>
                            </w:r>
                            <w:proofErr w:type="spellEnd"/>
                          </w:p>
                        </w:tc>
                        <w:tc>
                          <w:tcPr>
                            <w:tcW w:w="2410" w:type="dxa"/>
                          </w:tcPr>
                          <w:p w14:paraId="55007700" w14:textId="1AE3EA06" w:rsidR="00280D6F" w:rsidRPr="00280D6F" w:rsidRDefault="00280D6F" w:rsidP="00305315">
                            <w:pPr>
                              <w:jc w:val="center"/>
                              <w:rPr>
                                <w:rFonts w:cstheme="minorHAnsi"/>
                                <w:color w:val="FFFFFF" w:themeColor="background1"/>
                              </w:rPr>
                            </w:pPr>
                            <w:r w:rsidRPr="00280D6F">
                              <w:rPr>
                                <w:rFonts w:cstheme="minorHAnsi"/>
                                <w:color w:val="FFFFFF" w:themeColor="background1"/>
                              </w:rPr>
                              <w:t>4 006 160 011 7</w:t>
                            </w:r>
                            <w:r w:rsidR="00AE206E">
                              <w:rPr>
                                <w:rFonts w:cstheme="minorHAnsi"/>
                                <w:color w:val="FFFFFF" w:themeColor="background1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14:paraId="0DE22A0C" w14:textId="77777777" w:rsidR="00280D6F" w:rsidRPr="00280D6F" w:rsidRDefault="00280D6F" w:rsidP="00305315">
                            <w:pPr>
                              <w:jc w:val="center"/>
                              <w:rPr>
                                <w:rFonts w:cstheme="minorHAnsi"/>
                                <w:color w:val="FFFFFF" w:themeColor="background1"/>
                              </w:rPr>
                            </w:pPr>
                            <w:r w:rsidRPr="00280D6F">
                              <w:rPr>
                                <w:rFonts w:cstheme="minorHAnsi"/>
                                <w:color w:val="FFFFFF" w:themeColor="background1"/>
                              </w:rPr>
                              <w:t>278 x 214 x 216 mm</w:t>
                            </w:r>
                          </w:p>
                        </w:tc>
                      </w:tr>
                      <w:tr w:rsidR="00280D6F" w14:paraId="09251A93" w14:textId="77777777" w:rsidTr="00280D6F">
                        <w:tc>
                          <w:tcPr>
                            <w:tcW w:w="2835" w:type="dxa"/>
                            <w:shd w:val="clear" w:color="auto" w:fill="FFFFFF" w:themeFill="background1"/>
                            <w:vAlign w:val="center"/>
                          </w:tcPr>
                          <w:p w14:paraId="4CF9B3BD" w14:textId="77777777" w:rsidR="00280D6F" w:rsidRPr="00473E04" w:rsidRDefault="00280D6F" w:rsidP="00305315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proofErr w:type="spellStart"/>
                            <w:r w:rsidRPr="00280D6F">
                              <w:rPr>
                                <w:color w:val="793F55"/>
                              </w:rPr>
                              <w:t>Počet</w:t>
                            </w:r>
                            <w:proofErr w:type="spellEnd"/>
                            <w:r w:rsidRPr="00280D6F">
                              <w:rPr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 w:rsidRPr="00280D6F">
                              <w:rPr>
                                <w:color w:val="793F55"/>
                              </w:rPr>
                              <w:t>ku</w:t>
                            </w:r>
                            <w:r>
                              <w:rPr>
                                <w:color w:val="793F55"/>
                              </w:rPr>
                              <w:t>sů</w:t>
                            </w:r>
                            <w:proofErr w:type="spellEnd"/>
                            <w:r>
                              <w:rPr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793F55"/>
                              </w:rPr>
                              <w:t>ve</w:t>
                            </w:r>
                            <w:proofErr w:type="spellEnd"/>
                            <w:r>
                              <w:rPr>
                                <w:color w:val="793F55"/>
                              </w:rPr>
                              <w:t xml:space="preserve"> VO </w:t>
                            </w:r>
                            <w:proofErr w:type="spellStart"/>
                            <w:r>
                              <w:rPr>
                                <w:color w:val="793F55"/>
                              </w:rPr>
                              <w:t>balení</w:t>
                            </w:r>
                            <w:proofErr w:type="spellEnd"/>
                            <w:r>
                              <w:rPr>
                                <w:color w:val="793F55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410" w:type="dxa"/>
                            <w:shd w:val="clear" w:color="auto" w:fill="FFFFFF" w:themeFill="background1"/>
                          </w:tcPr>
                          <w:p w14:paraId="2271452F" w14:textId="77777777" w:rsidR="00280D6F" w:rsidRPr="00473E04" w:rsidRDefault="00280D6F" w:rsidP="00305315">
                            <w:pPr>
                              <w:jc w:val="center"/>
                              <w:rPr>
                                <w:color w:val="793F55"/>
                              </w:rPr>
                            </w:pPr>
                            <w:r>
                              <w:rPr>
                                <w:color w:val="793F55"/>
                              </w:rPr>
                              <w:t>Export EAN:</w:t>
                            </w:r>
                          </w:p>
                        </w:tc>
                        <w:tc>
                          <w:tcPr>
                            <w:tcW w:w="2410" w:type="dxa"/>
                            <w:shd w:val="clear" w:color="auto" w:fill="FFFFFF" w:themeFill="background1"/>
                          </w:tcPr>
                          <w:p w14:paraId="6E77E8A6" w14:textId="77777777" w:rsidR="00280D6F" w:rsidRPr="00473E04" w:rsidRDefault="00280D6F" w:rsidP="00305315">
                            <w:pPr>
                              <w:jc w:val="center"/>
                              <w:rPr>
                                <w:color w:val="793F55"/>
                              </w:rPr>
                            </w:pPr>
                            <w:proofErr w:type="spellStart"/>
                            <w:r>
                              <w:rPr>
                                <w:color w:val="793F55"/>
                              </w:rPr>
                              <w:t>Rozměry</w:t>
                            </w:r>
                            <w:proofErr w:type="spellEnd"/>
                            <w:r>
                              <w:rPr>
                                <w:color w:val="793F5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793F55"/>
                              </w:rPr>
                              <w:t>balení</w:t>
                            </w:r>
                            <w:proofErr w:type="spellEnd"/>
                            <w:r>
                              <w:rPr>
                                <w:color w:val="793F55"/>
                              </w:rPr>
                              <w:t>:</w:t>
                            </w:r>
                          </w:p>
                        </w:tc>
                      </w:tr>
                      <w:tr w:rsidR="00280D6F" w14:paraId="3EA68467" w14:textId="77777777" w:rsidTr="00280D6F">
                        <w:tc>
                          <w:tcPr>
                            <w:tcW w:w="2835" w:type="dxa"/>
                            <w:shd w:val="clear" w:color="auto" w:fill="793F55"/>
                            <w:vAlign w:val="center"/>
                          </w:tcPr>
                          <w:p w14:paraId="6F792D06" w14:textId="77777777" w:rsidR="00280D6F" w:rsidRPr="00AB39A8" w:rsidRDefault="00280D6F" w:rsidP="00305315">
                            <w:pPr>
                              <w:jc w:val="center"/>
                              <w:rPr>
                                <w:color w:val="793F55"/>
                              </w:rPr>
                            </w:pPr>
                            <w:r w:rsidRPr="00280D6F">
                              <w:rPr>
                                <w:color w:val="FFFFFF" w:themeColor="background1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410" w:type="dxa"/>
                            <w:shd w:val="clear" w:color="auto" w:fill="793F55"/>
                          </w:tcPr>
                          <w:p w14:paraId="16C14528" w14:textId="273F98BE" w:rsidR="00280D6F" w:rsidRPr="00280D6F" w:rsidRDefault="00280D6F" w:rsidP="00305315">
                            <w:pPr>
                              <w:jc w:val="center"/>
                              <w:rPr>
                                <w:rFonts w:cstheme="minorHAnsi"/>
                                <w:color w:val="FFFFFF" w:themeColor="background1"/>
                              </w:rPr>
                            </w:pPr>
                            <w:r w:rsidRPr="00280D6F">
                              <w:rPr>
                                <w:rFonts w:cstheme="minorHAnsi"/>
                                <w:color w:val="FFFFFF" w:themeColor="background1"/>
                              </w:rPr>
                              <w:t>4 006 160 589 6</w:t>
                            </w:r>
                            <w:r w:rsidR="00AE206E">
                              <w:rPr>
                                <w:rFonts w:cstheme="minorHAnsi"/>
                                <w:color w:val="FFFFFF" w:themeColor="background1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2410" w:type="dxa"/>
                            <w:shd w:val="clear" w:color="auto" w:fill="793F55"/>
                          </w:tcPr>
                          <w:p w14:paraId="0F86BA52" w14:textId="528EA0C5" w:rsidR="00280D6F" w:rsidRPr="00280D6F" w:rsidRDefault="00280D6F" w:rsidP="00305315">
                            <w:pPr>
                              <w:jc w:val="center"/>
                              <w:rPr>
                                <w:rFonts w:cstheme="minorHAnsi"/>
                                <w:color w:val="FFFFFF" w:themeColor="background1"/>
                              </w:rPr>
                            </w:pPr>
                            <w:r w:rsidRPr="00280D6F">
                              <w:rPr>
                                <w:rFonts w:cstheme="minorHAnsi"/>
                                <w:color w:val="FFFFFF" w:themeColor="background1"/>
                              </w:rPr>
                              <w:t>4</w:t>
                            </w:r>
                            <w:r w:rsidR="00AE206E">
                              <w:rPr>
                                <w:rFonts w:cstheme="minorHAnsi"/>
                                <w:color w:val="FFFFFF" w:themeColor="background1"/>
                              </w:rPr>
                              <w:t>44</w:t>
                            </w:r>
                            <w:r w:rsidRPr="00280D6F">
                              <w:rPr>
                                <w:rFonts w:cstheme="minorHAnsi"/>
                                <w:color w:val="FFFFFF" w:themeColor="background1"/>
                              </w:rPr>
                              <w:t xml:space="preserve"> x 280 x 24</w:t>
                            </w:r>
                            <w:r w:rsidR="00AE206E">
                              <w:rPr>
                                <w:rFonts w:cstheme="minorHAnsi"/>
                                <w:color w:val="FFFFFF" w:themeColor="background1"/>
                              </w:rPr>
                              <w:t xml:space="preserve">3 </w:t>
                            </w:r>
                            <w:r w:rsidRPr="00280D6F">
                              <w:rPr>
                                <w:rFonts w:cstheme="minorHAnsi"/>
                                <w:color w:val="FFFFFF" w:themeColor="background1"/>
                              </w:rPr>
                              <w:t>mm</w:t>
                            </w:r>
                          </w:p>
                        </w:tc>
                      </w:tr>
                    </w:tbl>
                    <w:p w14:paraId="162DBA88" w14:textId="77777777" w:rsidR="008C6E12" w:rsidRDefault="008C6E12"/>
                  </w:txbxContent>
                </v:textbox>
                <w10:wrap type="square" anchorx="margin"/>
              </v:shape>
            </w:pict>
          </mc:Fallback>
        </mc:AlternateContent>
      </w:r>
      <w:r w:rsidR="00344E0E">
        <w:tab/>
      </w:r>
    </w:p>
    <w:p w14:paraId="44F31FF2" w14:textId="3E1D67A6" w:rsidR="00BE4EFD" w:rsidRPr="00BE4EFD" w:rsidRDefault="00BE4EFD" w:rsidP="00BE4EFD"/>
    <w:p w14:paraId="091E11E4" w14:textId="7A6A2280" w:rsidR="00BE4EFD" w:rsidRPr="00BE4EFD" w:rsidRDefault="00BE4EFD" w:rsidP="00BE4EFD"/>
    <w:p w14:paraId="7AD6BA05" w14:textId="113665AE" w:rsidR="00BE4EFD" w:rsidRPr="00BE4EFD" w:rsidRDefault="00BE4EFD" w:rsidP="00BE4EFD"/>
    <w:p w14:paraId="3A8A4F26" w14:textId="5B9DCC51" w:rsidR="00BE4EFD" w:rsidRPr="00BE4EFD" w:rsidRDefault="00BE4EFD" w:rsidP="00BE4EFD"/>
    <w:p w14:paraId="349D3B0E" w14:textId="3440149A" w:rsidR="00BE4EFD" w:rsidRPr="00BE4EFD" w:rsidRDefault="00BE4EFD" w:rsidP="00BE4EFD"/>
    <w:p w14:paraId="0F927E06" w14:textId="01F96C79" w:rsidR="00BE4EFD" w:rsidRPr="00BE4EFD" w:rsidRDefault="00BE4EFD" w:rsidP="00BE4EFD"/>
    <w:p w14:paraId="58C30B96" w14:textId="2BECFC9B" w:rsidR="00BE4EFD" w:rsidRPr="00BE4EFD" w:rsidRDefault="00BE4EFD" w:rsidP="00BE4EFD"/>
    <w:p w14:paraId="1E39038F" w14:textId="39544C13" w:rsidR="00BE4EFD" w:rsidRPr="00BE4EFD" w:rsidRDefault="00BE4EFD" w:rsidP="00BE4EFD"/>
    <w:p w14:paraId="1A6890F9" w14:textId="2EA1EB10" w:rsidR="00BE4EFD" w:rsidRPr="00BE4EFD" w:rsidRDefault="00BE4EFD" w:rsidP="00BE4EFD"/>
    <w:p w14:paraId="4A44A652" w14:textId="445C2318" w:rsidR="00BE4EFD" w:rsidRPr="00BE4EFD" w:rsidRDefault="00BE4EFD" w:rsidP="00BE4EFD">
      <w:r w:rsidRPr="00BE4EFD">
        <w:rPr>
          <w:noProof/>
        </w:rPr>
        <w:drawing>
          <wp:anchor distT="0" distB="0" distL="114300" distR="114300" simplePos="0" relativeHeight="251707392" behindDoc="0" locked="0" layoutInCell="1" allowOverlap="1" wp14:anchorId="506E6AB3" wp14:editId="63996C97">
            <wp:simplePos x="0" y="0"/>
            <wp:positionH relativeFrom="margin">
              <wp:posOffset>3842385</wp:posOffset>
            </wp:positionH>
            <wp:positionV relativeFrom="margin">
              <wp:posOffset>6385560</wp:posOffset>
            </wp:positionV>
            <wp:extent cx="1386840" cy="944880"/>
            <wp:effectExtent l="0" t="0" r="3810" b="762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6840" cy="944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99CE6D" w14:textId="3AD51F41" w:rsidR="00BE4EFD" w:rsidRPr="00BE4EFD" w:rsidRDefault="00BE4EFD" w:rsidP="00BE4EFD"/>
    <w:p w14:paraId="66DC43D1" w14:textId="017A44E2" w:rsidR="00BE4EFD" w:rsidRDefault="00BE4EFD" w:rsidP="00BE4EFD"/>
    <w:p w14:paraId="68B14BD6" w14:textId="59D4660F" w:rsidR="00BE4EFD" w:rsidRPr="00BE4EFD" w:rsidRDefault="00BE4EFD" w:rsidP="00BE4EFD"/>
    <w:sectPr w:rsidR="00BE4EFD" w:rsidRPr="00BE4EFD" w:rsidSect="008C6E12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GothicDemiITC-Regular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46980"/>
    <w:multiLevelType w:val="hybridMultilevel"/>
    <w:tmpl w:val="1D2434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61DA6"/>
    <w:multiLevelType w:val="hybridMultilevel"/>
    <w:tmpl w:val="39A8380E"/>
    <w:lvl w:ilvl="0" w:tplc="488487B2">
      <w:start w:val="2000"/>
      <w:numFmt w:val="bullet"/>
      <w:lvlText w:val="-"/>
      <w:lvlJc w:val="left"/>
      <w:pPr>
        <w:ind w:left="717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" w15:restartNumberingAfterBreak="0">
    <w:nsid w:val="094252CE"/>
    <w:multiLevelType w:val="hybridMultilevel"/>
    <w:tmpl w:val="CB30AF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942DFE"/>
    <w:multiLevelType w:val="hybridMultilevel"/>
    <w:tmpl w:val="291C89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606E46"/>
    <w:multiLevelType w:val="hybridMultilevel"/>
    <w:tmpl w:val="78F4AF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BA26D4"/>
    <w:multiLevelType w:val="hybridMultilevel"/>
    <w:tmpl w:val="821837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267D50"/>
    <w:multiLevelType w:val="hybridMultilevel"/>
    <w:tmpl w:val="5D6439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C56"/>
    <w:rsid w:val="0005341E"/>
    <w:rsid w:val="00105338"/>
    <w:rsid w:val="00271C56"/>
    <w:rsid w:val="00280D6F"/>
    <w:rsid w:val="002A5CB2"/>
    <w:rsid w:val="00305315"/>
    <w:rsid w:val="00344E0E"/>
    <w:rsid w:val="00376365"/>
    <w:rsid w:val="00473E04"/>
    <w:rsid w:val="004B780F"/>
    <w:rsid w:val="00662DF9"/>
    <w:rsid w:val="008C6E12"/>
    <w:rsid w:val="008D7D15"/>
    <w:rsid w:val="008E72FF"/>
    <w:rsid w:val="008F6CC7"/>
    <w:rsid w:val="009578DA"/>
    <w:rsid w:val="009A6D63"/>
    <w:rsid w:val="00A01D1B"/>
    <w:rsid w:val="00AB39A8"/>
    <w:rsid w:val="00AE206E"/>
    <w:rsid w:val="00AE7AB0"/>
    <w:rsid w:val="00B01F17"/>
    <w:rsid w:val="00B35DEC"/>
    <w:rsid w:val="00BE4EFD"/>
    <w:rsid w:val="00C237CC"/>
    <w:rsid w:val="00CF5627"/>
    <w:rsid w:val="00D17233"/>
    <w:rsid w:val="00DD0413"/>
    <w:rsid w:val="00E414B1"/>
    <w:rsid w:val="00F10674"/>
    <w:rsid w:val="00F66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1D801"/>
  <w15:chartTrackingRefBased/>
  <w15:docId w15:val="{751E4CCB-BDFA-432C-A5F9-DF5022218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E7AB0"/>
    <w:rPr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D7D15"/>
    <w:pPr>
      <w:ind w:left="720"/>
      <w:contextualSpacing/>
    </w:pPr>
  </w:style>
  <w:style w:type="table" w:styleId="Mkatabulky">
    <w:name w:val="Table Grid"/>
    <w:basedOn w:val="Normlntabulka"/>
    <w:uiPriority w:val="39"/>
    <w:rsid w:val="008D7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1053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105338"/>
    <w:rPr>
      <w:rFonts w:ascii="Courier New" w:eastAsia="Times New Roman" w:hAnsi="Courier New" w:cs="Courier New"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34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nni\AppData\Local\Packages\microsoft.windowscommunicationsapps_8wekyb3d8bbwe\LocalState\Files\S0\2865\Attachments\proficook-2.0%5b2867%5d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DD2924-8398-4CE8-BF40-446B443FC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proficook-2.0[2867].dotx</Template>
  <TotalTime>0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schrehardt</dc:creator>
  <cp:keywords/>
  <dc:description/>
  <cp:lastModifiedBy>Matějčková Ivana</cp:lastModifiedBy>
  <cp:revision>2</cp:revision>
  <dcterms:created xsi:type="dcterms:W3CDTF">2020-01-30T09:42:00Z</dcterms:created>
  <dcterms:modified xsi:type="dcterms:W3CDTF">2020-01-30T09:42:00Z</dcterms:modified>
</cp:coreProperties>
</file>