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0E2" w:rsidRPr="00CD00E2" w:rsidRDefault="00271A7E" w:rsidP="000472A0">
      <w:pPr>
        <w:rPr>
          <w:rFonts w:ascii="Arial" w:hAnsi="Arial" w:cs="Arial"/>
          <w:b/>
          <w:i/>
          <w:caps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7304405</wp:posOffset>
            </wp:positionH>
            <wp:positionV relativeFrom="paragraph">
              <wp:posOffset>149428</wp:posOffset>
            </wp:positionV>
            <wp:extent cx="2466340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355" y="21352"/>
                <wp:lineTo x="2135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79" w:rsidRPr="00D15579">
        <w:rPr>
          <w:rFonts w:ascii="Arial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2C4DB667" wp14:editId="41C7C324">
            <wp:simplePos x="0" y="0"/>
            <wp:positionH relativeFrom="column">
              <wp:posOffset>4581525</wp:posOffset>
            </wp:positionH>
            <wp:positionV relativeFrom="paragraph">
              <wp:posOffset>111760</wp:posOffset>
            </wp:positionV>
            <wp:extent cx="2406015" cy="2091055"/>
            <wp:effectExtent l="0" t="0" r="0" b="4445"/>
            <wp:wrapNone/>
            <wp:docPr id="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0A4">
        <w:rPr>
          <w:rFonts w:ascii="Arial" w:hAnsi="Arial" w:cs="Arial"/>
          <w:b/>
          <w:i/>
          <w:caps/>
          <w:sz w:val="36"/>
          <w:szCs w:val="36"/>
        </w:rPr>
        <w:t>MODELOVA RADA V</w:t>
      </w:r>
      <w:r w:rsidR="00D45E7B">
        <w:rPr>
          <w:rFonts w:ascii="Arial" w:hAnsi="Arial" w:cs="Arial"/>
          <w:b/>
          <w:i/>
          <w:caps/>
          <w:sz w:val="36"/>
          <w:szCs w:val="36"/>
        </w:rPr>
        <w:t>R</w:t>
      </w:r>
      <w:r w:rsidR="00571C92">
        <w:rPr>
          <w:rFonts w:ascii="Arial" w:hAnsi="Arial" w:cs="Arial"/>
          <w:b/>
          <w:i/>
          <w:caps/>
          <w:sz w:val="36"/>
          <w:szCs w:val="36"/>
        </w:rPr>
        <w:t>5000</w:t>
      </w:r>
      <w:bookmarkStart w:id="0" w:name="_GoBack"/>
      <w:bookmarkEnd w:id="0"/>
    </w:p>
    <w:p w:rsidR="00312756" w:rsidRPr="00312756" w:rsidRDefault="002E09F1" w:rsidP="000472A0">
      <w:pPr>
        <w:rPr>
          <w:rStyle w:val="Strong"/>
          <w:rFonts w:ascii="Arial" w:hAnsi="Arial" w:cs="Arial"/>
        </w:rPr>
      </w:pPr>
      <w:r w:rsidRPr="002E09F1">
        <w:rPr>
          <w:rFonts w:ascii="Arial" w:hAnsi="Arial" w:cs="Arial"/>
          <w:b/>
          <w:caps/>
          <w:sz w:val="36"/>
          <w:szCs w:val="36"/>
        </w:rPr>
        <w:t>VR05R5050WK/WB</w:t>
      </w:r>
    </w:p>
    <w:p w:rsidR="00312756" w:rsidRPr="00D477E1" w:rsidRDefault="00312756" w:rsidP="000472A0">
      <w:pPr>
        <w:rPr>
          <w:rStyle w:val="Strong"/>
        </w:rPr>
      </w:pPr>
    </w:p>
    <w:p w:rsidR="0088594C" w:rsidRPr="00481755" w:rsidRDefault="00A07059" w:rsidP="00481755">
      <w:pPr>
        <w:pStyle w:val="NoSpacing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0D77E8">
        <w:rPr>
          <w:rFonts w:ascii="Arial" w:hAnsi="Arial" w:cs="Arial"/>
          <w:b/>
          <w:sz w:val="20"/>
          <w:szCs w:val="20"/>
        </w:rPr>
        <w:t>Bezvreckový robotický vysávač</w:t>
      </w:r>
      <w:r w:rsidR="00571C92" w:rsidRPr="000D77E8">
        <w:rPr>
          <w:rFonts w:ascii="Arial" w:hAnsi="Arial" w:cs="Arial"/>
          <w:b/>
          <w:sz w:val="20"/>
          <w:szCs w:val="20"/>
        </w:rPr>
        <w:t xml:space="preserve"> s</w:t>
      </w:r>
      <w:r w:rsidR="000D77E8" w:rsidRPr="000D77E8">
        <w:rPr>
          <w:rFonts w:ascii="Arial" w:hAnsi="Arial" w:cs="Arial"/>
          <w:b/>
          <w:sz w:val="20"/>
          <w:szCs w:val="20"/>
        </w:rPr>
        <w:t> </w:t>
      </w:r>
      <w:r w:rsidR="00571C92" w:rsidRPr="000D77E8">
        <w:rPr>
          <w:rFonts w:ascii="Arial" w:hAnsi="Arial" w:cs="Arial"/>
          <w:b/>
          <w:sz w:val="20"/>
          <w:szCs w:val="20"/>
        </w:rPr>
        <w:t>mopom</w:t>
      </w:r>
      <w:r w:rsidR="000D77E8" w:rsidRPr="000D77E8">
        <w:rPr>
          <w:rFonts w:ascii="Arial" w:hAnsi="Arial" w:cs="Arial"/>
          <w:b/>
          <w:sz w:val="20"/>
          <w:szCs w:val="20"/>
        </w:rPr>
        <w:t xml:space="preserve"> – 2v1</w:t>
      </w:r>
    </w:p>
    <w:p w:rsidR="00A07059" w:rsidRPr="00410234" w:rsidRDefault="00A07059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sz w:val="20"/>
          <w:szCs w:val="20"/>
        </w:rPr>
        <w:t>Dokovacia</w:t>
      </w:r>
      <w:r w:rsidR="00E50978">
        <w:rPr>
          <w:rFonts w:ascii="Arial" w:hAnsi="Arial" w:cs="Arial"/>
          <w:sz w:val="20"/>
          <w:szCs w:val="20"/>
        </w:rPr>
        <w:t xml:space="preserve"> nabíjacia</w:t>
      </w:r>
      <w:r w:rsidRPr="00410234">
        <w:rPr>
          <w:rFonts w:ascii="Arial" w:hAnsi="Arial" w:cs="Arial"/>
          <w:sz w:val="20"/>
          <w:szCs w:val="20"/>
        </w:rPr>
        <w:t xml:space="preserve"> stanica</w:t>
      </w:r>
    </w:p>
    <w:p w:rsidR="00C87163" w:rsidRDefault="0088594C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Priestorová </w:t>
      </w:r>
      <w:r w:rsidR="00B12340">
        <w:rPr>
          <w:rFonts w:ascii="Arial" w:hAnsi="Arial" w:cs="Arial"/>
          <w:sz w:val="20"/>
          <w:szCs w:val="20"/>
        </w:rPr>
        <w:t xml:space="preserve">gyroskopická </w:t>
      </w:r>
      <w:r>
        <w:rPr>
          <w:rFonts w:ascii="Arial" w:hAnsi="Arial" w:cs="Arial"/>
          <w:sz w:val="20"/>
          <w:szCs w:val="20"/>
        </w:rPr>
        <w:t>navigácia s r</w:t>
      </w:r>
      <w:r w:rsidR="00410234" w:rsidRPr="00410234">
        <w:rPr>
          <w:rFonts w:ascii="Arial" w:hAnsi="Arial" w:cs="Arial"/>
          <w:sz w:val="20"/>
          <w:szCs w:val="20"/>
        </w:rPr>
        <w:t>ôzn</w:t>
      </w:r>
      <w:r>
        <w:rPr>
          <w:rFonts w:ascii="Arial" w:hAnsi="Arial" w:cs="Arial"/>
          <w:sz w:val="20"/>
          <w:szCs w:val="20"/>
        </w:rPr>
        <w:t>ými</w:t>
      </w:r>
      <w:r w:rsidR="00410234" w:rsidRPr="00410234">
        <w:rPr>
          <w:rFonts w:ascii="Arial" w:hAnsi="Arial" w:cs="Arial"/>
          <w:sz w:val="20"/>
          <w:szCs w:val="20"/>
        </w:rPr>
        <w:t xml:space="preserve"> mód</w:t>
      </w:r>
      <w:r>
        <w:rPr>
          <w:rFonts w:ascii="Arial" w:hAnsi="Arial" w:cs="Arial"/>
          <w:sz w:val="20"/>
          <w:szCs w:val="20"/>
        </w:rPr>
        <w:t>m</w:t>
      </w:r>
      <w:r w:rsidR="00410234" w:rsidRPr="00410234">
        <w:rPr>
          <w:rFonts w:ascii="Arial" w:hAnsi="Arial" w:cs="Arial"/>
          <w:sz w:val="20"/>
          <w:szCs w:val="20"/>
        </w:rPr>
        <w:t xml:space="preserve">y vysávania </w:t>
      </w:r>
    </w:p>
    <w:p w:rsidR="00410234" w:rsidRPr="00410234" w:rsidRDefault="00C87163" w:rsidP="00C87163">
      <w:pPr>
        <w:pStyle w:val="NoSpacing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 w:rsidR="00410234" w:rsidRPr="004102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Auto, </w:t>
      </w:r>
      <w:proofErr w:type="spellStart"/>
      <w:r w:rsidR="00410234" w:rsidRPr="00410234">
        <w:rPr>
          <w:rFonts w:ascii="Arial" w:hAnsi="Arial" w:cs="Arial" w:hint="eastAsia"/>
          <w:sz w:val="20"/>
          <w:szCs w:val="20"/>
          <w:lang w:val="en-US"/>
        </w:rPr>
        <w:t>ZigZag</w:t>
      </w:r>
      <w:proofErr w:type="spellEnd"/>
      <w:r w:rsidR="00410234" w:rsidRPr="00410234">
        <w:rPr>
          <w:rFonts w:ascii="Arial" w:hAnsi="Arial" w:cs="Arial" w:hint="eastAsia"/>
          <w:sz w:val="20"/>
          <w:szCs w:val="20"/>
          <w:lang w:val="en-US"/>
        </w:rPr>
        <w:t>, Spot, Edge</w:t>
      </w:r>
      <w:r>
        <w:rPr>
          <w:rFonts w:ascii="Arial" w:hAnsi="Arial" w:cs="Arial"/>
          <w:sz w:val="20"/>
          <w:szCs w:val="20"/>
          <w:lang w:val="en-US"/>
        </w:rPr>
        <w:t xml:space="preserve"> – </w:t>
      </w:r>
      <w:r w:rsidR="00B12340">
        <w:rPr>
          <w:rFonts w:ascii="Arial" w:hAnsi="Arial" w:cs="Arial"/>
          <w:sz w:val="20"/>
          <w:szCs w:val="20"/>
          <w:lang w:val="en-US"/>
        </w:rPr>
        <w:t xml:space="preserve">pre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vysávanie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rohov</w:t>
      </w:r>
      <w:proofErr w:type="spellEnd"/>
      <w:r w:rsidR="00C72A6E">
        <w:rPr>
          <w:rFonts w:ascii="Arial" w:hAnsi="Arial" w:cs="Arial"/>
          <w:sz w:val="20"/>
          <w:szCs w:val="20"/>
          <w:lang w:val="en-US"/>
        </w:rPr>
        <w:t xml:space="preserve"> a </w:t>
      </w:r>
      <w:proofErr w:type="spellStart"/>
      <w:r w:rsidR="00C72A6E">
        <w:rPr>
          <w:rFonts w:ascii="Arial" w:hAnsi="Arial" w:cs="Arial"/>
          <w:sz w:val="20"/>
          <w:szCs w:val="20"/>
          <w:lang w:val="en-US"/>
        </w:rPr>
        <w:t>popri</w:t>
      </w:r>
      <w:proofErr w:type="spellEnd"/>
      <w:r w:rsidR="00C72A6E">
        <w:rPr>
          <w:rFonts w:ascii="Arial" w:hAnsi="Arial" w:cs="Arial"/>
          <w:sz w:val="20"/>
          <w:szCs w:val="20"/>
          <w:lang w:val="en-US"/>
        </w:rPr>
        <w:t xml:space="preserve"> stenách</w:t>
      </w:r>
    </w:p>
    <w:p w:rsidR="00A07059" w:rsidRDefault="00E50978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Kapacita nádoby 0,25</w:t>
      </w:r>
      <w:r w:rsidR="00A07059" w:rsidRPr="00410234">
        <w:rPr>
          <w:rFonts w:ascii="Arial" w:hAnsi="Arial" w:cs="Arial"/>
          <w:sz w:val="20"/>
          <w:szCs w:val="20"/>
        </w:rPr>
        <w:t xml:space="preserve"> l, </w:t>
      </w:r>
      <w:r w:rsidR="00571C92" w:rsidRPr="00410234">
        <w:rPr>
          <w:rFonts w:ascii="Arial" w:hAnsi="Arial" w:cs="Arial"/>
          <w:sz w:val="20"/>
          <w:szCs w:val="20"/>
        </w:rPr>
        <w:t>+ 0,45l nadoba na vodu</w:t>
      </w:r>
      <w:r w:rsidR="00410234" w:rsidRPr="00410234">
        <w:rPr>
          <w:rFonts w:ascii="Arial" w:hAnsi="Arial" w:cs="Arial"/>
          <w:sz w:val="20"/>
          <w:szCs w:val="20"/>
        </w:rPr>
        <w:t xml:space="preserve"> elektronickým davkovaním</w:t>
      </w:r>
    </w:p>
    <w:p w:rsidR="00D15579" w:rsidRPr="00410234" w:rsidRDefault="00D15579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225912">
        <w:rPr>
          <w:rFonts w:ascii="Arial" w:hAnsi="Arial" w:cs="Arial"/>
          <w:b/>
          <w:sz w:val="20"/>
          <w:szCs w:val="20"/>
        </w:rPr>
        <w:t>MOP</w:t>
      </w:r>
      <w:r>
        <w:rPr>
          <w:rFonts w:ascii="Arial" w:hAnsi="Arial" w:cs="Arial"/>
          <w:sz w:val="20"/>
          <w:szCs w:val="20"/>
        </w:rPr>
        <w:t xml:space="preserve"> – mopovacia funkcia s elektronickým dávkovaním vody</w:t>
      </w:r>
      <w:r w:rsidRPr="00D15579">
        <w:rPr>
          <w:rFonts w:ascii="Times New Roman" w:eastAsia="Batang" w:hAnsi="Times New Roman" w:cs="Times New Roman"/>
          <w:noProof/>
          <w:sz w:val="24"/>
          <w:szCs w:val="24"/>
          <w:lang w:eastAsia="cs-CZ"/>
        </w:rPr>
        <w:t xml:space="preserve"> </w:t>
      </w:r>
    </w:p>
    <w:p w:rsidR="00B13409" w:rsidRDefault="00410234" w:rsidP="0021789A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sz w:val="20"/>
          <w:szCs w:val="20"/>
        </w:rPr>
        <w:t>H</w:t>
      </w:r>
      <w:r w:rsidR="00CB1E1C">
        <w:rPr>
          <w:rFonts w:ascii="Arial" w:hAnsi="Arial" w:cs="Arial"/>
          <w:sz w:val="20"/>
          <w:szCs w:val="20"/>
        </w:rPr>
        <w:t>EPA</w:t>
      </w:r>
      <w:r w:rsidRPr="00410234">
        <w:rPr>
          <w:rFonts w:ascii="Arial" w:hAnsi="Arial" w:cs="Arial"/>
          <w:sz w:val="20"/>
          <w:szCs w:val="20"/>
        </w:rPr>
        <w:t xml:space="preserve"> filter</w:t>
      </w:r>
      <w:r w:rsidR="00861E4D">
        <w:rPr>
          <w:rFonts w:ascii="Arial" w:hAnsi="Arial" w:cs="Arial"/>
          <w:sz w:val="20"/>
          <w:szCs w:val="20"/>
        </w:rPr>
        <w:t xml:space="preserve"> </w:t>
      </w:r>
      <w:r w:rsidR="002C1F2C">
        <w:rPr>
          <w:rFonts w:ascii="Arial" w:hAnsi="Arial" w:cs="Arial"/>
          <w:sz w:val="20"/>
          <w:szCs w:val="20"/>
        </w:rPr>
        <w:t>a 3 stup</w:t>
      </w:r>
      <w:r w:rsidR="002C1F2C">
        <w:rPr>
          <w:rFonts w:ascii="Arial" w:hAnsi="Arial" w:cs="Arial"/>
          <w:sz w:val="20"/>
          <w:szCs w:val="20"/>
          <w:lang w:val="sk-SK"/>
        </w:rPr>
        <w:t>ňová filtrácia</w:t>
      </w:r>
    </w:p>
    <w:p w:rsidR="00004829" w:rsidRPr="00410234" w:rsidRDefault="00004829" w:rsidP="0021789A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10x Infra senzor, senzor dotyku, senzr proti pádu zo schodov</w:t>
      </w:r>
      <w:r w:rsidR="0017534A">
        <w:rPr>
          <w:rFonts w:ascii="Arial" w:hAnsi="Arial" w:cs="Arial"/>
          <w:sz w:val="20"/>
          <w:szCs w:val="20"/>
        </w:rPr>
        <w:t xml:space="preserve"> a antikolizny senzor</w:t>
      </w:r>
    </w:p>
    <w:p w:rsidR="00680804" w:rsidRPr="00410234" w:rsidRDefault="002301FE" w:rsidP="00B13409">
      <w:pPr>
        <w:pStyle w:val="NoSpacing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2301FE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37FCEAA" wp14:editId="34B3E58C">
                <wp:simplePos x="0" y="0"/>
                <wp:positionH relativeFrom="margin">
                  <wp:posOffset>6555740</wp:posOffset>
                </wp:positionH>
                <wp:positionV relativeFrom="paragraph">
                  <wp:posOffset>316865</wp:posOffset>
                </wp:positionV>
                <wp:extent cx="3190875" cy="1828800"/>
                <wp:effectExtent l="0" t="0" r="9525" b="0"/>
                <wp:wrapNone/>
                <wp:docPr id="7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1828800"/>
                          <a:chOff x="0" y="0"/>
                          <a:chExt cx="5612632" cy="3583153"/>
                        </a:xfrm>
                      </wpg:grpSpPr>
                      <pic:pic xmlns:pic="http://schemas.openxmlformats.org/drawingml/2006/picture">
                        <pic:nvPicPr>
                          <pic:cNvPr id="9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8613"/>
                            <a:ext cx="4965129" cy="332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F:\Robot\i5\US\美的i5亚马逊定稿-1010\详情页JPG\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828" b="99064" l="9828" r="99532">
                                        <a14:foregroundMark x1="95944" y1="88144" x2="99532" y2="96568"/>
                                        <a14:foregroundMark x1="95944" y1="87988" x2="95320" y2="94072"/>
                                        <a14:foregroundMark x1="93760" y1="89392" x2="96412" y2="94540"/>
                                        <a14:foregroundMark x1="61466" y1="25273" x2="63807" y2="25273"/>
                                        <a14:backgroundMark x1="20437" y1="71451" x2="79095" y2="94852"/>
                                        <a14:backgroundMark x1="85647" y1="46334" x2="86115" y2="497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443" y="0"/>
                            <a:ext cx="2893189" cy="2893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371" y="2497345"/>
                            <a:ext cx="1421771" cy="1085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6835B" id="그룹 5" o:spid="_x0000_s1026" style="position:absolute;margin-left:516.2pt;margin-top:24.95pt;width:251.25pt;height:2in;z-index:251682816;mso-position-horizontal-relative:margin;mso-width-relative:margin;mso-height-relative:margin" coordsize="56126,3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top:286;width:49651;height:3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">
                  <v:imagedata r:id="rId14" o:title=""/>
                  <v:path arrowok="t"/>
                </v:shape>
                <v:shape id="Picture 15" o:spid="_x0000_s1028" type="#_x0000_t75" style="position:absolute;left:27194;width:28932;height:28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">
                  <v:imagedata r:id="rId15" o:title="APP"/>
                </v:shape>
                <v:shape id="그림 4" o:spid="_x0000_s1029" type="#_x0000_t75" style="position:absolute;left:6313;top:24973;width:1421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">
                  <v:imagedata r:id="rId16" o:title=""/>
                  <v:path arrowok="t"/>
                </v:shape>
                <w10:wrap anchorx="margin"/>
              </v:group>
            </w:pict>
          </mc:Fallback>
        </mc:AlternateContent>
      </w:r>
      <w:r w:rsidR="00410234" w:rsidRPr="00410234">
        <w:rPr>
          <w:rFonts w:ascii="Arial" w:hAnsi="Arial" w:cs="Arial"/>
          <w:b/>
          <w:sz w:val="20"/>
          <w:szCs w:val="20"/>
        </w:rPr>
        <w:t>Výkonný Inverter motor</w:t>
      </w:r>
      <w:r w:rsidR="002C1F2C">
        <w:rPr>
          <w:rFonts w:ascii="Arial" w:hAnsi="Arial" w:cs="Arial"/>
          <w:b/>
          <w:sz w:val="20"/>
          <w:szCs w:val="20"/>
        </w:rPr>
        <w:t xml:space="preserve"> </w:t>
      </w:r>
      <w:r w:rsidR="002C1F2C">
        <w:rPr>
          <w:rFonts w:ascii="Arial" w:hAnsi="Arial" w:cs="Arial"/>
          <w:b/>
          <w:sz w:val="20"/>
          <w:szCs w:val="20"/>
          <w:lang w:val="en-US"/>
        </w:rPr>
        <w:t>(BLDC)</w:t>
      </w:r>
      <w:r w:rsidR="00D15579">
        <w:rPr>
          <w:rFonts w:ascii="Arial" w:hAnsi="Arial" w:cs="Arial"/>
          <w:b/>
          <w:sz w:val="20"/>
          <w:szCs w:val="20"/>
        </w:rPr>
        <w:t xml:space="preserve"> </w:t>
      </w:r>
      <w:r w:rsidR="00004829">
        <w:rPr>
          <w:rFonts w:ascii="Arial" w:hAnsi="Arial" w:cs="Arial"/>
          <w:b/>
          <w:sz w:val="20"/>
          <w:szCs w:val="20"/>
        </w:rPr>
        <w:t>a 3 stupne</w:t>
      </w:r>
      <w:r w:rsidR="00DF019B">
        <w:rPr>
          <w:rFonts w:ascii="Arial" w:hAnsi="Arial" w:cs="Arial"/>
          <w:b/>
          <w:sz w:val="20"/>
          <w:szCs w:val="20"/>
        </w:rPr>
        <w:t xml:space="preserve"> </w:t>
      </w:r>
      <w:r w:rsidR="00D15579">
        <w:rPr>
          <w:rFonts w:ascii="Arial" w:hAnsi="Arial" w:cs="Arial"/>
          <w:b/>
          <w:sz w:val="20"/>
          <w:szCs w:val="20"/>
        </w:rPr>
        <w:t>sac</w:t>
      </w:r>
      <w:r w:rsidR="00DF019B">
        <w:rPr>
          <w:rFonts w:ascii="Arial" w:hAnsi="Arial" w:cs="Arial"/>
          <w:b/>
          <w:sz w:val="20"/>
          <w:szCs w:val="20"/>
        </w:rPr>
        <w:t>ieho</w:t>
      </w:r>
      <w:r w:rsidR="00D15579">
        <w:rPr>
          <w:rFonts w:ascii="Arial" w:hAnsi="Arial" w:cs="Arial"/>
          <w:b/>
          <w:sz w:val="20"/>
          <w:szCs w:val="20"/>
        </w:rPr>
        <w:t xml:space="preserve"> v</w:t>
      </w:r>
      <w:r w:rsidR="00DF019B">
        <w:rPr>
          <w:rFonts w:ascii="Arial" w:hAnsi="Arial" w:cs="Arial"/>
          <w:b/>
          <w:sz w:val="20"/>
          <w:szCs w:val="20"/>
        </w:rPr>
        <w:t>ý</w:t>
      </w:r>
      <w:r w:rsidR="00D15579">
        <w:rPr>
          <w:rFonts w:ascii="Arial" w:hAnsi="Arial" w:cs="Arial"/>
          <w:b/>
          <w:sz w:val="20"/>
          <w:szCs w:val="20"/>
        </w:rPr>
        <w:t>kon</w:t>
      </w:r>
      <w:r w:rsidR="00DF019B">
        <w:rPr>
          <w:rFonts w:ascii="Arial" w:hAnsi="Arial" w:cs="Arial"/>
          <w:b/>
          <w:sz w:val="20"/>
          <w:szCs w:val="20"/>
        </w:rPr>
        <w:t>u</w:t>
      </w:r>
    </w:p>
    <w:p w:rsidR="0041191B" w:rsidRPr="00410234" w:rsidRDefault="00D244A8" w:rsidP="0041191B">
      <w:pPr>
        <w:pStyle w:val="NoSpacing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4D08AF">
        <w:rPr>
          <w:rFonts w:ascii="Arial" w:hAnsi="Arial" w:cs="Arial"/>
          <w:b/>
          <w:i/>
          <w:caps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42E461D" wp14:editId="5E44BEF2">
                <wp:simplePos x="0" y="0"/>
                <wp:positionH relativeFrom="column">
                  <wp:posOffset>3943350</wp:posOffset>
                </wp:positionH>
                <wp:positionV relativeFrom="paragraph">
                  <wp:posOffset>97790</wp:posOffset>
                </wp:positionV>
                <wp:extent cx="443230" cy="832485"/>
                <wp:effectExtent l="0" t="0" r="0" b="5715"/>
                <wp:wrapNone/>
                <wp:docPr id="13" name="그룹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" cy="832485"/>
                          <a:chOff x="0" y="0"/>
                          <a:chExt cx="1076325" cy="1524000"/>
                        </a:xfrm>
                      </wpg:grpSpPr>
                      <pic:pic xmlns:pic="http://schemas.openxmlformats.org/drawingml/2006/picture">
                        <pic:nvPicPr>
                          <pic:cNvPr id="2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371475"/>
                            <a:ext cx="657225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551FC" id="그룹 12" o:spid="_x0000_s1026" style="position:absolute;margin-left:310.5pt;margin-top:7.7pt;width:34.9pt;height:65.55pt;z-index:251684864;mso-width-relative:margin;mso-height-relative:margin" coordsize="10763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">
                <v:shape id="그림 5" o:spid="_x0000_s1027" type="#_x0000_t75" style="position:absolute;width:10763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">
                  <v:imagedata r:id="rId19" o:title=""/>
                  <v:path arrowok="t"/>
                </v:shape>
                <v:shape id="그림 10" o:spid="_x0000_s1028" type="#_x0000_t75" style="position:absolute;left:2095;top:3714;width:6572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">
                  <v:imagedata r:id="rId20" o:title=""/>
                  <v:path arrowok="t"/>
                </v:shape>
              </v:group>
            </w:pict>
          </mc:Fallback>
        </mc:AlternateContent>
      </w:r>
      <w:r w:rsidR="002301FE" w:rsidRPr="00C8716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191135</wp:posOffset>
            </wp:positionV>
            <wp:extent cx="1047115" cy="1734820"/>
            <wp:effectExtent l="0" t="0" r="635" b="0"/>
            <wp:wrapThrough wrapText="bothSides">
              <wp:wrapPolygon edited="0">
                <wp:start x="0" y="0"/>
                <wp:lineTo x="0" y="21347"/>
                <wp:lineTo x="21220" y="21347"/>
                <wp:lineTo x="21220" y="0"/>
                <wp:lineTo x="0" y="0"/>
              </wp:wrapPolygon>
            </wp:wrapThrough>
            <wp:docPr id="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4711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978">
        <w:rPr>
          <w:rFonts w:ascii="Arial" w:hAnsi="Arial" w:cs="Arial"/>
          <w:sz w:val="20"/>
          <w:szCs w:val="20"/>
        </w:rPr>
        <w:t>Hlu</w:t>
      </w:r>
      <w:r w:rsidR="00E50978">
        <w:rPr>
          <w:rFonts w:ascii="Arial" w:hAnsi="Arial" w:cs="Arial"/>
          <w:sz w:val="20"/>
          <w:szCs w:val="20"/>
          <w:lang w:val="sk-SK"/>
        </w:rPr>
        <w:t>čnosť</w:t>
      </w:r>
      <w:r w:rsidR="00A07059" w:rsidRPr="00410234">
        <w:rPr>
          <w:rFonts w:ascii="Arial" w:hAnsi="Arial" w:cs="Arial"/>
          <w:sz w:val="20"/>
          <w:szCs w:val="20"/>
        </w:rPr>
        <w:t xml:space="preserve"> </w:t>
      </w:r>
      <w:r w:rsidR="00410234" w:rsidRPr="00410234">
        <w:rPr>
          <w:rFonts w:ascii="Arial" w:hAnsi="Arial" w:cs="Arial"/>
          <w:sz w:val="20"/>
          <w:szCs w:val="20"/>
        </w:rPr>
        <w:t xml:space="preserve">max </w:t>
      </w:r>
      <w:r w:rsidR="00A07059" w:rsidRPr="00410234">
        <w:rPr>
          <w:rFonts w:ascii="Arial" w:hAnsi="Arial" w:cs="Arial"/>
          <w:sz w:val="20"/>
          <w:szCs w:val="20"/>
        </w:rPr>
        <w:t>7</w:t>
      </w:r>
      <w:r w:rsidR="00C87163">
        <w:rPr>
          <w:rFonts w:ascii="Arial" w:hAnsi="Arial" w:cs="Arial"/>
          <w:sz w:val="20"/>
          <w:szCs w:val="20"/>
        </w:rPr>
        <w:t>7</w:t>
      </w:r>
      <w:r w:rsidR="00A07059" w:rsidRPr="00410234">
        <w:rPr>
          <w:rFonts w:ascii="Arial" w:hAnsi="Arial" w:cs="Arial"/>
          <w:sz w:val="20"/>
          <w:szCs w:val="20"/>
        </w:rPr>
        <w:t xml:space="preserve"> dB </w:t>
      </w:r>
    </w:p>
    <w:p w:rsidR="00C44B4D" w:rsidRPr="00C44B4D" w:rsidRDefault="00D244A8" w:rsidP="00C44B4D">
      <w:pPr>
        <w:pStyle w:val="NoSpacing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4D08AF">
        <w:rPr>
          <w:rFonts w:ascii="Arial" w:hAnsi="Arial" w:cs="Arial"/>
          <w:b/>
          <w:i/>
          <w:caps/>
          <w:noProof/>
          <w:sz w:val="36"/>
          <w:szCs w:val="36"/>
          <w:lang w:val="en-US"/>
        </w:rPr>
        <w:drawing>
          <wp:anchor distT="0" distB="0" distL="114300" distR="114300" simplePos="0" relativeHeight="251685888" behindDoc="0" locked="0" layoutInCell="1" allowOverlap="1" wp14:anchorId="4BF61BA4" wp14:editId="3B8F3034">
            <wp:simplePos x="0" y="0"/>
            <wp:positionH relativeFrom="column">
              <wp:posOffset>4028440</wp:posOffset>
            </wp:positionH>
            <wp:positionV relativeFrom="paragraph">
              <wp:posOffset>144145</wp:posOffset>
            </wp:positionV>
            <wp:extent cx="266065" cy="175895"/>
            <wp:effectExtent l="0" t="0" r="635" b="0"/>
            <wp:wrapThrough wrapText="bothSides">
              <wp:wrapPolygon edited="0">
                <wp:start x="0" y="0"/>
                <wp:lineTo x="0" y="18715"/>
                <wp:lineTo x="20105" y="18715"/>
                <wp:lineTo x="20105" y="0"/>
                <wp:lineTo x="0" y="0"/>
              </wp:wrapPolygon>
            </wp:wrapThrough>
            <wp:docPr id="69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그림 68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AF">
        <w:rPr>
          <w:rFonts w:ascii="Arial" w:hAnsi="Arial" w:cs="Arial"/>
          <w:sz w:val="20"/>
          <w:szCs w:val="20"/>
        </w:rPr>
        <w:t>Č</w:t>
      </w:r>
      <w:r w:rsidR="00A07059" w:rsidRPr="00410234">
        <w:rPr>
          <w:rFonts w:ascii="Arial" w:hAnsi="Arial" w:cs="Arial"/>
          <w:sz w:val="20"/>
          <w:szCs w:val="20"/>
        </w:rPr>
        <w:t>as vysávania</w:t>
      </w:r>
      <w:r w:rsidR="0041191B" w:rsidRPr="00410234">
        <w:rPr>
          <w:rFonts w:ascii="Arial" w:hAnsi="Arial" w:cs="Arial"/>
          <w:sz w:val="20"/>
          <w:szCs w:val="20"/>
        </w:rPr>
        <w:t xml:space="preserve"> </w:t>
      </w:r>
      <w:r w:rsidR="00A07059" w:rsidRPr="00410234">
        <w:rPr>
          <w:rFonts w:ascii="Arial" w:hAnsi="Arial" w:cs="Arial"/>
          <w:sz w:val="20"/>
          <w:szCs w:val="20"/>
        </w:rPr>
        <w:t xml:space="preserve"> </w:t>
      </w:r>
      <w:r w:rsidR="00410234" w:rsidRPr="00410234">
        <w:rPr>
          <w:rFonts w:ascii="Arial" w:hAnsi="Arial" w:cs="Arial"/>
          <w:sz w:val="20"/>
          <w:szCs w:val="20"/>
        </w:rPr>
        <w:t>150</w:t>
      </w:r>
      <w:r w:rsidR="0041191B" w:rsidRPr="00410234">
        <w:rPr>
          <w:rFonts w:ascii="Arial" w:hAnsi="Arial" w:cs="Arial"/>
          <w:sz w:val="20"/>
          <w:szCs w:val="20"/>
        </w:rPr>
        <w:t xml:space="preserve"> min</w:t>
      </w:r>
      <w:r w:rsidR="00493D37">
        <w:rPr>
          <w:rFonts w:ascii="Arial" w:hAnsi="Arial" w:cs="Arial"/>
          <w:sz w:val="20"/>
          <w:szCs w:val="20"/>
        </w:rPr>
        <w:t xml:space="preserve"> </w:t>
      </w:r>
      <w:r w:rsidR="00493D37">
        <w:rPr>
          <w:rFonts w:ascii="Arial" w:hAnsi="Arial" w:cs="Arial"/>
          <w:sz w:val="20"/>
          <w:szCs w:val="20"/>
          <w:lang w:val="en-US"/>
        </w:rPr>
        <w:t>(max 60/ standard 80/ eco 150</w:t>
      </w:r>
      <w:r w:rsidR="00C44B4D">
        <w:rPr>
          <w:rFonts w:ascii="Arial" w:hAnsi="Arial" w:cs="Arial"/>
          <w:sz w:val="20"/>
          <w:szCs w:val="20"/>
          <w:lang w:val="en-US"/>
        </w:rPr>
        <w:t>min.</w:t>
      </w:r>
      <w:r w:rsidR="00493D37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410234" w:rsidRPr="00C87163" w:rsidRDefault="004D08AF" w:rsidP="00C87163">
      <w:pPr>
        <w:pStyle w:val="NoSpacing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sk-SK"/>
        </w:rPr>
        <w:t>Č</w:t>
      </w:r>
      <w:r w:rsidR="0041191B" w:rsidRPr="00410234">
        <w:rPr>
          <w:rFonts w:ascii="Arial" w:hAnsi="Arial" w:cs="Arial"/>
          <w:sz w:val="20"/>
          <w:szCs w:val="20"/>
          <w:lang w:val="sk-SK"/>
        </w:rPr>
        <w:t xml:space="preserve">as </w:t>
      </w:r>
      <w:r w:rsidR="00A07059" w:rsidRPr="00410234">
        <w:rPr>
          <w:rFonts w:ascii="Arial" w:hAnsi="Arial" w:cs="Arial"/>
          <w:sz w:val="20"/>
          <w:szCs w:val="20"/>
        </w:rPr>
        <w:t xml:space="preserve">nabíjania  </w:t>
      </w:r>
      <w:r>
        <w:rPr>
          <w:rFonts w:ascii="Arial" w:hAnsi="Arial" w:cs="Arial"/>
          <w:sz w:val="20"/>
          <w:szCs w:val="20"/>
        </w:rPr>
        <w:t>24</w:t>
      </w:r>
      <w:r w:rsidR="00571C92" w:rsidRPr="00410234">
        <w:rPr>
          <w:rFonts w:ascii="Arial" w:hAnsi="Arial" w:cs="Arial"/>
          <w:sz w:val="20"/>
          <w:szCs w:val="20"/>
        </w:rPr>
        <w:t>0</w:t>
      </w:r>
      <w:r w:rsidR="00C44B4D">
        <w:rPr>
          <w:rFonts w:ascii="Arial" w:hAnsi="Arial" w:cs="Arial"/>
          <w:sz w:val="20"/>
          <w:szCs w:val="20"/>
        </w:rPr>
        <w:t xml:space="preserve"> min.</w:t>
      </w:r>
    </w:p>
    <w:p w:rsidR="00410234" w:rsidRDefault="00410234" w:rsidP="0072148E">
      <w:pPr>
        <w:pStyle w:val="NoSpacing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410234">
        <w:rPr>
          <w:rFonts w:ascii="Arial" w:hAnsi="Arial" w:cs="Arial"/>
          <w:b/>
          <w:sz w:val="20"/>
          <w:szCs w:val="20"/>
        </w:rPr>
        <w:t xml:space="preserve">Wifi – ovladanie </w:t>
      </w:r>
      <w:r w:rsidR="00C87163">
        <w:rPr>
          <w:rFonts w:ascii="Arial" w:hAnsi="Arial" w:cs="Arial"/>
          <w:b/>
          <w:sz w:val="20"/>
          <w:szCs w:val="20"/>
        </w:rPr>
        <w:t>pomocou smart telefónu</w:t>
      </w:r>
      <w:r w:rsidR="00CD568B">
        <w:rPr>
          <w:rFonts w:ascii="Arial" w:hAnsi="Arial" w:cs="Arial"/>
          <w:b/>
          <w:sz w:val="20"/>
          <w:szCs w:val="20"/>
        </w:rPr>
        <w:t>, SmartThings</w:t>
      </w:r>
    </w:p>
    <w:p w:rsidR="00E50978" w:rsidRPr="00410234" w:rsidRDefault="00E50978" w:rsidP="0072148E">
      <w:pPr>
        <w:pStyle w:val="NoSpacing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Dia</w:t>
      </w:r>
      <w:r>
        <w:rPr>
          <w:rFonts w:ascii="Arial" w:hAnsi="Arial" w:cs="Arial"/>
          <w:sz w:val="20"/>
          <w:szCs w:val="20"/>
          <w:lang w:val="sk-SK"/>
        </w:rPr>
        <w:t>ľkové ovládanie pre pohodlné ovládanie</w:t>
      </w:r>
    </w:p>
    <w:p w:rsidR="0072148E" w:rsidRPr="00410234" w:rsidRDefault="0072148E" w:rsidP="0072148E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b/>
          <w:sz w:val="20"/>
          <w:szCs w:val="20"/>
        </w:rPr>
        <w:t>Funkcia</w:t>
      </w:r>
      <w:r w:rsidR="00C87163">
        <w:rPr>
          <w:rFonts w:ascii="Arial" w:hAnsi="Arial" w:cs="Arial"/>
          <w:b/>
          <w:sz w:val="20"/>
          <w:szCs w:val="20"/>
        </w:rPr>
        <w:t xml:space="preserve"> </w:t>
      </w:r>
      <w:r w:rsidRPr="00410234">
        <w:rPr>
          <w:rFonts w:ascii="Arial" w:hAnsi="Arial" w:cs="Arial"/>
          <w:b/>
          <w:sz w:val="20"/>
          <w:szCs w:val="20"/>
        </w:rPr>
        <w:t xml:space="preserve">časového upratovania </w:t>
      </w:r>
      <w:r w:rsidR="00C87163">
        <w:rPr>
          <w:rFonts w:ascii="Arial" w:hAnsi="Arial" w:cs="Arial"/>
          <w:b/>
          <w:sz w:val="20"/>
          <w:szCs w:val="20"/>
        </w:rPr>
        <w:t>v rôznych dňoch a časoch</w:t>
      </w:r>
    </w:p>
    <w:p w:rsidR="00307339" w:rsidRPr="00410234" w:rsidRDefault="00307339" w:rsidP="0030733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b/>
          <w:sz w:val="20"/>
          <w:szCs w:val="20"/>
        </w:rPr>
        <w:t>Vysoko kapacitná Li-ion</w:t>
      </w:r>
      <w:r w:rsidRPr="00410234">
        <w:rPr>
          <w:rFonts w:ascii="Arial" w:hAnsi="Arial" w:cs="Arial"/>
          <w:sz w:val="20"/>
          <w:szCs w:val="20"/>
        </w:rPr>
        <w:t xml:space="preserve"> batéria </w:t>
      </w:r>
      <w:r w:rsidR="00410234" w:rsidRPr="00410234">
        <w:rPr>
          <w:rFonts w:ascii="Arial" w:hAnsi="Arial" w:cs="Arial"/>
          <w:sz w:val="20"/>
          <w:szCs w:val="20"/>
        </w:rPr>
        <w:t>3400mAh s dlhou životnosťou</w:t>
      </w:r>
      <w:r w:rsidR="002301FE" w:rsidRPr="002301FE">
        <w:rPr>
          <w:rFonts w:ascii="Times New Roman" w:eastAsia="Batang" w:hAnsi="Times New Roman" w:cs="Times New Roman"/>
          <w:noProof/>
          <w:sz w:val="24"/>
          <w:szCs w:val="24"/>
          <w:lang w:eastAsia="cs-CZ"/>
        </w:rPr>
        <w:t xml:space="preserve"> </w:t>
      </w:r>
    </w:p>
    <w:p w:rsidR="00A07059" w:rsidRPr="00410234" w:rsidRDefault="00A07059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b/>
          <w:sz w:val="20"/>
          <w:szCs w:val="20"/>
        </w:rPr>
        <w:t>Auto Stop</w:t>
      </w:r>
      <w:r w:rsidRPr="00410234">
        <w:rPr>
          <w:rFonts w:ascii="Arial" w:hAnsi="Arial" w:cs="Arial"/>
          <w:sz w:val="20"/>
          <w:szCs w:val="20"/>
        </w:rPr>
        <w:t xml:space="preserve"> proti prevráteniu zariadenia</w:t>
      </w:r>
    </w:p>
    <w:p w:rsidR="00CB1E1C" w:rsidRDefault="00CB1E1C" w:rsidP="00D320CB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b/>
          <w:sz w:val="20"/>
          <w:szCs w:val="20"/>
        </w:rPr>
        <w:t>Easy Pass</w:t>
      </w:r>
      <w:r w:rsidRPr="00410234">
        <w:rPr>
          <w:rFonts w:ascii="Arial" w:hAnsi="Arial" w:cs="Arial"/>
          <w:sz w:val="20"/>
          <w:szCs w:val="20"/>
        </w:rPr>
        <w:t xml:space="preserve"> - vďaka kolieskam s velkym priemerom prekonáva prekážky</w:t>
      </w:r>
    </w:p>
    <w:p w:rsidR="00CB1E1C" w:rsidRPr="00CB1E1C" w:rsidRDefault="00CB1E1C" w:rsidP="00D320CB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CB1E1C">
        <w:rPr>
          <w:rFonts w:ascii="Arial" w:hAnsi="Arial" w:cs="Arial"/>
          <w:sz w:val="20"/>
          <w:szCs w:val="20"/>
        </w:rPr>
        <w:t>Prekonáva prek</w:t>
      </w:r>
      <w:r>
        <w:rPr>
          <w:rFonts w:ascii="Arial" w:hAnsi="Arial" w:cs="Arial"/>
          <w:sz w:val="20"/>
          <w:szCs w:val="20"/>
        </w:rPr>
        <w:t>á</w:t>
      </w:r>
      <w:r w:rsidRPr="00CB1E1C">
        <w:rPr>
          <w:rFonts w:ascii="Arial" w:hAnsi="Arial" w:cs="Arial"/>
          <w:sz w:val="20"/>
          <w:szCs w:val="20"/>
        </w:rPr>
        <w:t>žky 18mm</w:t>
      </w:r>
      <w:r w:rsidR="00ED77C1">
        <w:rPr>
          <w:rFonts w:ascii="Arial" w:hAnsi="Arial" w:cs="Arial"/>
          <w:sz w:val="20"/>
          <w:szCs w:val="20"/>
        </w:rPr>
        <w:t xml:space="preserve"> </w:t>
      </w:r>
      <w:r w:rsidR="00ED77C1">
        <w:rPr>
          <w:rFonts w:ascii="Arial" w:hAnsi="Arial" w:cs="Arial"/>
          <w:sz w:val="20"/>
          <w:szCs w:val="20"/>
          <w:lang w:val="en-US"/>
        </w:rPr>
        <w:t xml:space="preserve">(bez </w:t>
      </w:r>
      <w:proofErr w:type="spellStart"/>
      <w:r w:rsidR="00ED77C1">
        <w:rPr>
          <w:rFonts w:ascii="Arial" w:hAnsi="Arial" w:cs="Arial"/>
          <w:sz w:val="20"/>
          <w:szCs w:val="20"/>
          <w:lang w:val="en-US"/>
        </w:rPr>
        <w:t>MOPu</w:t>
      </w:r>
      <w:proofErr w:type="spellEnd"/>
      <w:r w:rsidR="00ED77C1">
        <w:rPr>
          <w:rFonts w:ascii="Arial" w:hAnsi="Arial" w:cs="Arial"/>
          <w:sz w:val="20"/>
          <w:szCs w:val="20"/>
          <w:lang w:val="en-US"/>
        </w:rPr>
        <w:t>)</w:t>
      </w:r>
    </w:p>
    <w:p w:rsidR="004D08AF" w:rsidRDefault="00D320CB" w:rsidP="004D08AF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b/>
          <w:sz w:val="20"/>
          <w:szCs w:val="20"/>
        </w:rPr>
        <w:t xml:space="preserve">Vhodný na všetky povrchy - </w:t>
      </w:r>
      <w:r w:rsidRPr="00410234">
        <w:rPr>
          <w:rFonts w:ascii="Arial" w:hAnsi="Arial" w:cs="Arial"/>
          <w:sz w:val="20"/>
          <w:szCs w:val="20"/>
        </w:rPr>
        <w:t>koberec, Laminát, Linoleum, parkety, drevo</w:t>
      </w:r>
      <w:r w:rsidR="00C639F1" w:rsidRPr="00410234">
        <w:rPr>
          <w:rFonts w:ascii="Arial" w:hAnsi="Arial" w:cs="Arial"/>
          <w:sz w:val="20"/>
          <w:szCs w:val="20"/>
        </w:rPr>
        <w:t>,.</w:t>
      </w:r>
    </w:p>
    <w:p w:rsidR="00D15579" w:rsidRPr="004D08AF" w:rsidRDefault="004D08AF" w:rsidP="004D08AF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D08AF">
        <w:rPr>
          <w:rFonts w:ascii="Arial" w:hAnsi="Arial" w:cs="Arial"/>
          <w:sz w:val="20"/>
          <w:szCs w:val="20"/>
        </w:rPr>
        <w:t xml:space="preserve">Magnetická páska </w:t>
      </w:r>
      <w:r w:rsidR="002301FE" w:rsidRPr="004D08AF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5596890</wp:posOffset>
            </wp:positionH>
            <wp:positionV relativeFrom="paragraph">
              <wp:posOffset>160655</wp:posOffset>
            </wp:positionV>
            <wp:extent cx="2278380" cy="1943735"/>
            <wp:effectExtent l="0" t="0" r="7620" b="0"/>
            <wp:wrapThrough wrapText="bothSides">
              <wp:wrapPolygon edited="0">
                <wp:start x="21600" y="21600"/>
                <wp:lineTo x="21600" y="219"/>
                <wp:lineTo x="108" y="219"/>
                <wp:lineTo x="108" y="21600"/>
                <wp:lineTo x="21600" y="21600"/>
              </wp:wrapPolygon>
            </wp:wrapThrough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7838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– virtuálna bariera pre vysávač </w:t>
      </w:r>
      <w:r w:rsidRPr="004D08AF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="00052E4A">
        <w:rPr>
          <w:rFonts w:ascii="Arial" w:hAnsi="Arial" w:cs="Arial"/>
          <w:sz w:val="20"/>
          <w:szCs w:val="20"/>
          <w:lang w:val="en-US"/>
        </w:rPr>
        <w:t>voliteľ</w:t>
      </w:r>
      <w:r>
        <w:rPr>
          <w:rFonts w:ascii="Arial" w:hAnsi="Arial" w:cs="Arial"/>
          <w:sz w:val="20"/>
          <w:szCs w:val="20"/>
          <w:lang w:val="en-US"/>
        </w:rPr>
        <w:t>né</w:t>
      </w:r>
      <w:proofErr w:type="spellEnd"/>
      <w:r w:rsidRPr="004D08A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D08AF">
        <w:rPr>
          <w:rFonts w:ascii="Arial" w:hAnsi="Arial" w:cs="Arial"/>
          <w:sz w:val="20"/>
          <w:szCs w:val="20"/>
          <w:lang w:val="en-US"/>
        </w:rPr>
        <w:t>pr</w:t>
      </w:r>
      <w:proofErr w:type="spellEnd"/>
      <w:r>
        <w:rPr>
          <w:rFonts w:ascii="Arial" w:hAnsi="Arial" w:cs="Arial"/>
          <w:sz w:val="20"/>
          <w:szCs w:val="20"/>
          <w:lang w:val="sk-SK"/>
        </w:rPr>
        <w:t>ísluš</w:t>
      </w:r>
      <w:r w:rsidRPr="004D08AF">
        <w:rPr>
          <w:rFonts w:ascii="Arial" w:hAnsi="Arial" w:cs="Arial"/>
          <w:sz w:val="20"/>
          <w:szCs w:val="20"/>
          <w:lang w:val="sk-SK"/>
        </w:rPr>
        <w:t>enstvo</w:t>
      </w:r>
      <w:r w:rsidRPr="004D08AF">
        <w:rPr>
          <w:rFonts w:ascii="Arial" w:hAnsi="Arial" w:cs="Arial"/>
          <w:sz w:val="20"/>
          <w:szCs w:val="20"/>
          <w:lang w:val="en-US"/>
        </w:rPr>
        <w:t>)</w:t>
      </w:r>
    </w:p>
    <w:p w:rsidR="00064D67" w:rsidRPr="00D15579" w:rsidRDefault="002301FE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noProof/>
          <w:sz w:val="16"/>
          <w:szCs w:val="16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8119110</wp:posOffset>
            </wp:positionH>
            <wp:positionV relativeFrom="paragraph">
              <wp:posOffset>311150</wp:posOffset>
            </wp:positionV>
            <wp:extent cx="1732915" cy="1652905"/>
            <wp:effectExtent l="0" t="0" r="635" b="4445"/>
            <wp:wrapThrough wrapText="bothSides">
              <wp:wrapPolygon edited="0">
                <wp:start x="0" y="0"/>
                <wp:lineTo x="0" y="21409"/>
                <wp:lineTo x="21370" y="21409"/>
                <wp:lineTo x="21370" y="0"/>
                <wp:lineTo x="0" y="0"/>
              </wp:wrapPolygon>
            </wp:wrapThrough>
            <wp:docPr id="16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D67" w:rsidRPr="00CB1E1C">
        <w:rPr>
          <w:rFonts w:ascii="Arial" w:hAnsi="Arial" w:cs="Arial"/>
          <w:sz w:val="20"/>
          <w:szCs w:val="20"/>
        </w:rPr>
        <w:t>V</w:t>
      </w:r>
      <w:r w:rsidR="00064D67" w:rsidRPr="00CB1E1C">
        <w:rPr>
          <w:rFonts w:ascii="Arial" w:hAnsi="Arial" w:cs="Arial"/>
          <w:sz w:val="20"/>
          <w:szCs w:val="20"/>
          <w:lang w:val="sk-SK"/>
        </w:rPr>
        <w:t xml:space="preserve">ýška </w:t>
      </w:r>
      <w:r w:rsidR="00C87163">
        <w:rPr>
          <w:rFonts w:ascii="Arial" w:hAnsi="Arial" w:cs="Arial"/>
          <w:sz w:val="20"/>
          <w:szCs w:val="20"/>
          <w:lang w:val="sk-SK"/>
        </w:rPr>
        <w:t xml:space="preserve">85 </w:t>
      </w:r>
      <w:r w:rsidR="00064D67" w:rsidRPr="00CB1E1C">
        <w:rPr>
          <w:rFonts w:ascii="Arial" w:hAnsi="Arial" w:cs="Arial"/>
          <w:sz w:val="20"/>
          <w:szCs w:val="20"/>
          <w:lang w:val="sk-SK"/>
        </w:rPr>
        <w:t>mm</w:t>
      </w:r>
    </w:p>
    <w:p w:rsidR="00D15579" w:rsidRPr="00D15579" w:rsidRDefault="00CD568B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sk-SK"/>
        </w:rPr>
        <w:t>P</w:t>
      </w:r>
      <w:r w:rsidR="00417EE6">
        <w:rPr>
          <w:rFonts w:ascii="Arial" w:hAnsi="Arial" w:cs="Arial"/>
          <w:sz w:val="20"/>
          <w:szCs w:val="20"/>
          <w:lang w:val="sk-SK"/>
        </w:rPr>
        <w:t>ríslušenstvo -</w:t>
      </w:r>
      <w:r>
        <w:rPr>
          <w:rFonts w:ascii="Arial" w:hAnsi="Arial" w:cs="Arial"/>
          <w:sz w:val="20"/>
          <w:szCs w:val="20"/>
          <w:lang w:val="sk-SK"/>
        </w:rPr>
        <w:t xml:space="preserve"> 2</w:t>
      </w:r>
      <w:r w:rsidR="00D15579">
        <w:rPr>
          <w:rFonts w:ascii="Arial" w:hAnsi="Arial" w:cs="Arial"/>
          <w:sz w:val="20"/>
          <w:szCs w:val="20"/>
          <w:lang w:val="sk-SK"/>
        </w:rPr>
        <w:t>x Mop, 2x</w:t>
      </w:r>
      <w:r>
        <w:rPr>
          <w:rFonts w:ascii="Arial" w:hAnsi="Arial" w:cs="Arial"/>
          <w:sz w:val="20"/>
          <w:szCs w:val="20"/>
          <w:lang w:val="sk-SK"/>
        </w:rPr>
        <w:t>2</w:t>
      </w:r>
      <w:r w:rsidR="00D15579">
        <w:rPr>
          <w:rFonts w:ascii="Arial" w:hAnsi="Arial" w:cs="Arial"/>
          <w:sz w:val="20"/>
          <w:szCs w:val="20"/>
          <w:lang w:val="sk-SK"/>
        </w:rPr>
        <w:t xml:space="preserve"> bočné metlicky, </w:t>
      </w:r>
      <w:r>
        <w:rPr>
          <w:rFonts w:ascii="Arial" w:hAnsi="Arial" w:cs="Arial"/>
          <w:sz w:val="20"/>
          <w:szCs w:val="20"/>
          <w:lang w:val="sk-SK"/>
        </w:rPr>
        <w:t>2</w:t>
      </w:r>
      <w:r w:rsidR="00D15579">
        <w:rPr>
          <w:rFonts w:ascii="Arial" w:hAnsi="Arial" w:cs="Arial"/>
          <w:sz w:val="20"/>
          <w:szCs w:val="20"/>
          <w:lang w:val="sk-SK"/>
        </w:rPr>
        <w:t>x HEPA filter</w:t>
      </w:r>
    </w:p>
    <w:p w:rsidR="00D15579" w:rsidRPr="00CB1E1C" w:rsidRDefault="00B12340" w:rsidP="00A07059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Farba cierna</w:t>
      </w:r>
    </w:p>
    <w:p w:rsidR="00410234" w:rsidRPr="00665076" w:rsidRDefault="00665076" w:rsidP="00064D67">
      <w:pPr>
        <w:pStyle w:val="NoSpacing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EAN: </w:t>
      </w:r>
      <w:r>
        <w:rPr>
          <w:rFonts w:ascii="Arial" w:hAnsi="Arial" w:cs="Arial"/>
          <w:sz w:val="20"/>
          <w:szCs w:val="20"/>
          <w:lang w:val="en-US"/>
        </w:rPr>
        <w:t>8806090107504</w:t>
      </w:r>
    </w:p>
    <w:p w:rsidR="00A07059" w:rsidRPr="00410234" w:rsidRDefault="002301FE" w:rsidP="00064D67">
      <w:pPr>
        <w:pStyle w:val="NoSpacing"/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3450590</wp:posOffset>
            </wp:positionH>
            <wp:positionV relativeFrom="paragraph">
              <wp:posOffset>40005</wp:posOffset>
            </wp:positionV>
            <wp:extent cx="1952625" cy="1205230"/>
            <wp:effectExtent l="0" t="0" r="9525" b="0"/>
            <wp:wrapThrough wrapText="bothSides">
              <wp:wrapPolygon edited="0">
                <wp:start x="0" y="0"/>
                <wp:lineTo x="0" y="21168"/>
                <wp:lineTo x="21495" y="21168"/>
                <wp:lineTo x="21495" y="0"/>
                <wp:lineTo x="0" y="0"/>
              </wp:wrapPolygon>
            </wp:wrapThrough>
            <wp:docPr id="1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19B">
        <w:rPr>
          <w:rFonts w:ascii="Arial" w:hAnsi="Arial" w:cs="Arial"/>
          <w:sz w:val="20"/>
          <w:szCs w:val="20"/>
        </w:rPr>
        <w:t xml:space="preserve">Hmotnost </w:t>
      </w:r>
      <w:r w:rsidR="00493D37">
        <w:rPr>
          <w:rFonts w:ascii="Arial" w:hAnsi="Arial" w:cs="Arial"/>
          <w:sz w:val="20"/>
          <w:szCs w:val="20"/>
        </w:rPr>
        <w:t xml:space="preserve">3 </w:t>
      </w:r>
      <w:r w:rsidR="00490CD7" w:rsidRPr="00410234">
        <w:rPr>
          <w:rFonts w:ascii="Arial" w:hAnsi="Arial" w:cs="Arial"/>
          <w:sz w:val="20"/>
          <w:szCs w:val="20"/>
        </w:rPr>
        <w:t>kg</w:t>
      </w:r>
    </w:p>
    <w:p w:rsidR="00A07059" w:rsidRPr="00410234" w:rsidRDefault="00A07059" w:rsidP="00A07059">
      <w:pPr>
        <w:pStyle w:val="NoSpacing"/>
        <w:rPr>
          <w:rFonts w:ascii="Arial" w:hAnsi="Arial" w:cs="Arial"/>
          <w:sz w:val="20"/>
          <w:szCs w:val="20"/>
        </w:rPr>
      </w:pPr>
      <w:r w:rsidRPr="00410234">
        <w:rPr>
          <w:rFonts w:ascii="Arial" w:hAnsi="Arial" w:cs="Arial"/>
          <w:sz w:val="20"/>
          <w:szCs w:val="20"/>
        </w:rPr>
        <w:t>Rozmery spotrebiča (ŠxVxH): 3</w:t>
      </w:r>
      <w:r w:rsidR="00CB1E1C">
        <w:rPr>
          <w:rFonts w:ascii="Arial" w:hAnsi="Arial" w:cs="Arial"/>
          <w:sz w:val="20"/>
          <w:szCs w:val="20"/>
        </w:rPr>
        <w:t>40</w:t>
      </w:r>
      <w:r w:rsidR="00DF019B">
        <w:rPr>
          <w:rFonts w:ascii="Arial" w:hAnsi="Arial" w:cs="Arial"/>
          <w:sz w:val="20"/>
          <w:szCs w:val="20"/>
        </w:rPr>
        <w:t>X340X85</w:t>
      </w:r>
      <w:r w:rsidRPr="00410234">
        <w:rPr>
          <w:rFonts w:ascii="Arial" w:hAnsi="Arial" w:cs="Arial"/>
          <w:sz w:val="20"/>
          <w:szCs w:val="20"/>
        </w:rPr>
        <w:t>mm</w:t>
      </w:r>
    </w:p>
    <w:p w:rsidR="000B6F7C" w:rsidRPr="00410234" w:rsidRDefault="000B6F7C" w:rsidP="00A07059">
      <w:pPr>
        <w:pStyle w:val="NoSpacing"/>
        <w:rPr>
          <w:rFonts w:ascii="Arial" w:hAnsi="Arial" w:cs="Arial"/>
          <w:sz w:val="20"/>
          <w:szCs w:val="20"/>
        </w:rPr>
      </w:pPr>
    </w:p>
    <w:p w:rsidR="00A07059" w:rsidRDefault="00A07059" w:rsidP="00AD5A2F">
      <w:pPr>
        <w:pStyle w:val="ListParagraph"/>
        <w:spacing w:line="276" w:lineRule="auto"/>
        <w:ind w:left="360"/>
        <w:rPr>
          <w:rFonts w:ascii="Arial" w:hAnsi="Arial" w:cs="Arial"/>
        </w:rPr>
      </w:pPr>
    </w:p>
    <w:p w:rsidR="00AD5A2F" w:rsidRPr="002361A9" w:rsidRDefault="00AD5A2F" w:rsidP="00AD5A2F">
      <w:pPr>
        <w:pStyle w:val="ListParagraph"/>
        <w:spacing w:line="276" w:lineRule="auto"/>
        <w:ind w:left="360"/>
        <w:rPr>
          <w:rFonts w:ascii="Arial" w:hAnsi="Arial" w:cs="Arial"/>
        </w:rPr>
      </w:pPr>
    </w:p>
    <w:p w:rsidR="00261F03" w:rsidRDefault="00261F03" w:rsidP="00C4011C">
      <w:pPr>
        <w:rPr>
          <w:rFonts w:ascii="Arial" w:hAnsi="Arial" w:cs="Arial"/>
        </w:rPr>
      </w:pPr>
    </w:p>
    <w:p w:rsidR="00C4011C" w:rsidRDefault="0075228E" w:rsidP="00C4011C">
      <w:pPr>
        <w:rPr>
          <w:rFonts w:ascii="Arial" w:hAnsi="Arial" w:cs="Arial"/>
        </w:rPr>
      </w:pPr>
      <w:r w:rsidRPr="0075228E">
        <w:rPr>
          <w:noProof/>
          <w:lang w:val="sk-SK" w:eastAsia="sk-SK"/>
        </w:rPr>
        <w:t xml:space="preserve"> </w:t>
      </w:r>
    </w:p>
    <w:sectPr w:rsidR="00C4011C" w:rsidSect="006D2777">
      <w:headerReference w:type="default" r:id="rId26"/>
      <w:pgSz w:w="16838" w:h="11906" w:orient="landscape"/>
      <w:pgMar w:top="709" w:right="1418" w:bottom="142" w:left="851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831" w:rsidRDefault="00CC1831" w:rsidP="007A0E62">
      <w:r>
        <w:separator/>
      </w:r>
    </w:p>
  </w:endnote>
  <w:endnote w:type="continuationSeparator" w:id="0">
    <w:p w:rsidR="00CC1831" w:rsidRDefault="00CC1831" w:rsidP="007A0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831" w:rsidRDefault="00CC1831" w:rsidP="007A0E62">
      <w:r>
        <w:separator/>
      </w:r>
    </w:p>
  </w:footnote>
  <w:footnote w:type="continuationSeparator" w:id="0">
    <w:p w:rsidR="00CC1831" w:rsidRDefault="00CC1831" w:rsidP="007A0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E62" w:rsidRDefault="007A0E62">
    <w:pPr>
      <w:pStyle w:val="Header"/>
    </w:pPr>
    <w:r>
      <w:rPr>
        <w:rFonts w:ascii="Arial" w:hAnsi="Arial" w:cs="Arial"/>
        <w:noProof/>
        <w:sz w:val="10"/>
        <w:szCs w:val="10"/>
        <w:lang w:val="en-US" w:eastAsia="en-US"/>
      </w:rPr>
      <w:drawing>
        <wp:anchor distT="0" distB="0" distL="114300" distR="114300" simplePos="0" relativeHeight="251659264" behindDoc="0" locked="0" layoutInCell="1" allowOverlap="1" wp14:anchorId="6BC63355" wp14:editId="2DAC3553">
          <wp:simplePos x="0" y="0"/>
          <wp:positionH relativeFrom="column">
            <wp:posOffset>7797521</wp:posOffset>
          </wp:positionH>
          <wp:positionV relativeFrom="paragraph">
            <wp:posOffset>-186536</wp:posOffset>
          </wp:positionV>
          <wp:extent cx="1406469" cy="215652"/>
          <wp:effectExtent l="0" t="0" r="3810" b="0"/>
          <wp:wrapThrough wrapText="bothSides">
            <wp:wrapPolygon edited="0">
              <wp:start x="0" y="0"/>
              <wp:lineTo x="0" y="19115"/>
              <wp:lineTo x="21366" y="19115"/>
              <wp:lineTo x="21366" y="0"/>
              <wp:lineTo x="0" y="0"/>
            </wp:wrapPolygon>
          </wp:wrapThrough>
          <wp:docPr id="8" name="Picture 8" descr="C:\Backup 04102017\_Tomas\Customer\Orange\Samsung_Logo_Lettermark_RGB_1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ackup 04102017\_Tomas\Customer\Orange\Samsung_Logo_Lettermark_RGB_100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469" cy="215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E253F"/>
    <w:multiLevelType w:val="hybridMultilevel"/>
    <w:tmpl w:val="A4444B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E2F09"/>
    <w:multiLevelType w:val="hybridMultilevel"/>
    <w:tmpl w:val="576C32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414F5B"/>
    <w:multiLevelType w:val="hybridMultilevel"/>
    <w:tmpl w:val="29BC7B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7D52"/>
    <w:multiLevelType w:val="hybridMultilevel"/>
    <w:tmpl w:val="FA509A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86D23"/>
    <w:multiLevelType w:val="hybridMultilevel"/>
    <w:tmpl w:val="58367746"/>
    <w:lvl w:ilvl="0" w:tplc="EBA22E66">
      <w:start w:val="54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B5260"/>
    <w:multiLevelType w:val="hybridMultilevel"/>
    <w:tmpl w:val="0DB2D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B5257"/>
    <w:multiLevelType w:val="hybridMultilevel"/>
    <w:tmpl w:val="2F7608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E0554"/>
    <w:multiLevelType w:val="hybridMultilevel"/>
    <w:tmpl w:val="C0F61A10"/>
    <w:lvl w:ilvl="0" w:tplc="7938FF5A">
      <w:start w:val="49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419E4"/>
    <w:multiLevelType w:val="hybridMultilevel"/>
    <w:tmpl w:val="0B46F30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62"/>
    <w:rsid w:val="00001F74"/>
    <w:rsid w:val="00004829"/>
    <w:rsid w:val="00011984"/>
    <w:rsid w:val="00012879"/>
    <w:rsid w:val="00036610"/>
    <w:rsid w:val="000472A0"/>
    <w:rsid w:val="00052E4A"/>
    <w:rsid w:val="00062450"/>
    <w:rsid w:val="00064D67"/>
    <w:rsid w:val="000675E0"/>
    <w:rsid w:val="0008491F"/>
    <w:rsid w:val="000A7D33"/>
    <w:rsid w:val="000B6F7C"/>
    <w:rsid w:val="000C22E4"/>
    <w:rsid w:val="000D77E8"/>
    <w:rsid w:val="000E1777"/>
    <w:rsid w:val="000E1CC9"/>
    <w:rsid w:val="001166C1"/>
    <w:rsid w:val="001355EE"/>
    <w:rsid w:val="00150B61"/>
    <w:rsid w:val="0017534A"/>
    <w:rsid w:val="0018305A"/>
    <w:rsid w:val="001A040A"/>
    <w:rsid w:val="001B59B4"/>
    <w:rsid w:val="001C7A6E"/>
    <w:rsid w:val="001F7783"/>
    <w:rsid w:val="0021789A"/>
    <w:rsid w:val="00220BF3"/>
    <w:rsid w:val="00222BAD"/>
    <w:rsid w:val="00225912"/>
    <w:rsid w:val="002301FE"/>
    <w:rsid w:val="00230C97"/>
    <w:rsid w:val="002361A9"/>
    <w:rsid w:val="00236FEF"/>
    <w:rsid w:val="0024402A"/>
    <w:rsid w:val="002550B4"/>
    <w:rsid w:val="002610A4"/>
    <w:rsid w:val="00261F03"/>
    <w:rsid w:val="002644A1"/>
    <w:rsid w:val="00266BB2"/>
    <w:rsid w:val="00271A7E"/>
    <w:rsid w:val="00284CB3"/>
    <w:rsid w:val="0029736F"/>
    <w:rsid w:val="002A7A30"/>
    <w:rsid w:val="002C1F2C"/>
    <w:rsid w:val="002C3858"/>
    <w:rsid w:val="002C60FC"/>
    <w:rsid w:val="002E09F1"/>
    <w:rsid w:val="002F599E"/>
    <w:rsid w:val="00307339"/>
    <w:rsid w:val="00307DB0"/>
    <w:rsid w:val="00311ED5"/>
    <w:rsid w:val="00312756"/>
    <w:rsid w:val="003273F8"/>
    <w:rsid w:val="00337DB0"/>
    <w:rsid w:val="00340376"/>
    <w:rsid w:val="003408E1"/>
    <w:rsid w:val="00340D87"/>
    <w:rsid w:val="00352BAA"/>
    <w:rsid w:val="00353329"/>
    <w:rsid w:val="003600E9"/>
    <w:rsid w:val="00361325"/>
    <w:rsid w:val="003613F0"/>
    <w:rsid w:val="003A18A7"/>
    <w:rsid w:val="003C6A6E"/>
    <w:rsid w:val="003D34D9"/>
    <w:rsid w:val="003E16BB"/>
    <w:rsid w:val="003E6275"/>
    <w:rsid w:val="003F02F7"/>
    <w:rsid w:val="003F0335"/>
    <w:rsid w:val="00410234"/>
    <w:rsid w:val="0041191B"/>
    <w:rsid w:val="00417EE6"/>
    <w:rsid w:val="004274B0"/>
    <w:rsid w:val="004322EE"/>
    <w:rsid w:val="00462E07"/>
    <w:rsid w:val="00473EA8"/>
    <w:rsid w:val="00474420"/>
    <w:rsid w:val="00481755"/>
    <w:rsid w:val="00490CD7"/>
    <w:rsid w:val="00493D37"/>
    <w:rsid w:val="004A7BA2"/>
    <w:rsid w:val="004B1043"/>
    <w:rsid w:val="004B44CC"/>
    <w:rsid w:val="004D08AF"/>
    <w:rsid w:val="004D5737"/>
    <w:rsid w:val="004E4D67"/>
    <w:rsid w:val="004F4908"/>
    <w:rsid w:val="004F64FC"/>
    <w:rsid w:val="00503259"/>
    <w:rsid w:val="005232B0"/>
    <w:rsid w:val="00533C65"/>
    <w:rsid w:val="0053760A"/>
    <w:rsid w:val="005428E0"/>
    <w:rsid w:val="005518C5"/>
    <w:rsid w:val="00570000"/>
    <w:rsid w:val="00571C92"/>
    <w:rsid w:val="0057649B"/>
    <w:rsid w:val="00576B40"/>
    <w:rsid w:val="005B3354"/>
    <w:rsid w:val="005E7941"/>
    <w:rsid w:val="005F3324"/>
    <w:rsid w:val="00603F5A"/>
    <w:rsid w:val="00610AE3"/>
    <w:rsid w:val="00616B2A"/>
    <w:rsid w:val="00616E78"/>
    <w:rsid w:val="00624667"/>
    <w:rsid w:val="006300CE"/>
    <w:rsid w:val="00632D6A"/>
    <w:rsid w:val="00634A16"/>
    <w:rsid w:val="006460B5"/>
    <w:rsid w:val="006465D3"/>
    <w:rsid w:val="00651608"/>
    <w:rsid w:val="006525E2"/>
    <w:rsid w:val="00665076"/>
    <w:rsid w:val="00671B17"/>
    <w:rsid w:val="00680804"/>
    <w:rsid w:val="0068643E"/>
    <w:rsid w:val="00687DBE"/>
    <w:rsid w:val="00691662"/>
    <w:rsid w:val="006B6903"/>
    <w:rsid w:val="006C2EB6"/>
    <w:rsid w:val="006D2777"/>
    <w:rsid w:val="006E14DA"/>
    <w:rsid w:val="006E2BA4"/>
    <w:rsid w:val="006F449A"/>
    <w:rsid w:val="0072148E"/>
    <w:rsid w:val="00724C75"/>
    <w:rsid w:val="00731B46"/>
    <w:rsid w:val="007377F1"/>
    <w:rsid w:val="007423E8"/>
    <w:rsid w:val="007501B2"/>
    <w:rsid w:val="0075228E"/>
    <w:rsid w:val="007562D0"/>
    <w:rsid w:val="00770BF2"/>
    <w:rsid w:val="00791576"/>
    <w:rsid w:val="007A0E62"/>
    <w:rsid w:val="007A2588"/>
    <w:rsid w:val="007A58EB"/>
    <w:rsid w:val="007A7390"/>
    <w:rsid w:val="007A7BE5"/>
    <w:rsid w:val="007B0448"/>
    <w:rsid w:val="007B12FC"/>
    <w:rsid w:val="007D2A83"/>
    <w:rsid w:val="007F70EA"/>
    <w:rsid w:val="008007AC"/>
    <w:rsid w:val="00801499"/>
    <w:rsid w:val="00861E4D"/>
    <w:rsid w:val="0086612D"/>
    <w:rsid w:val="0088186B"/>
    <w:rsid w:val="0088594C"/>
    <w:rsid w:val="008917CA"/>
    <w:rsid w:val="008947AB"/>
    <w:rsid w:val="008A1AC2"/>
    <w:rsid w:val="008A6562"/>
    <w:rsid w:val="008A760C"/>
    <w:rsid w:val="008E6382"/>
    <w:rsid w:val="0091031B"/>
    <w:rsid w:val="00910D2C"/>
    <w:rsid w:val="00916156"/>
    <w:rsid w:val="00925D06"/>
    <w:rsid w:val="009454B1"/>
    <w:rsid w:val="00975297"/>
    <w:rsid w:val="00975942"/>
    <w:rsid w:val="00993AE1"/>
    <w:rsid w:val="00995F32"/>
    <w:rsid w:val="009A2F5A"/>
    <w:rsid w:val="009B6B04"/>
    <w:rsid w:val="009D24C9"/>
    <w:rsid w:val="009D2CE0"/>
    <w:rsid w:val="009D4F76"/>
    <w:rsid w:val="009D58C1"/>
    <w:rsid w:val="00A07059"/>
    <w:rsid w:val="00A26E7D"/>
    <w:rsid w:val="00A3777A"/>
    <w:rsid w:val="00A527DA"/>
    <w:rsid w:val="00A558BE"/>
    <w:rsid w:val="00A55AA4"/>
    <w:rsid w:val="00A577CD"/>
    <w:rsid w:val="00A60FC1"/>
    <w:rsid w:val="00A93B11"/>
    <w:rsid w:val="00AA45DC"/>
    <w:rsid w:val="00AB175B"/>
    <w:rsid w:val="00AD5A2F"/>
    <w:rsid w:val="00AF6E16"/>
    <w:rsid w:val="00B034B2"/>
    <w:rsid w:val="00B0597B"/>
    <w:rsid w:val="00B063F6"/>
    <w:rsid w:val="00B12340"/>
    <w:rsid w:val="00B13409"/>
    <w:rsid w:val="00B250EB"/>
    <w:rsid w:val="00B561CB"/>
    <w:rsid w:val="00B660B4"/>
    <w:rsid w:val="00BB67A5"/>
    <w:rsid w:val="00BC7D73"/>
    <w:rsid w:val="00BD5E1A"/>
    <w:rsid w:val="00BE0B4F"/>
    <w:rsid w:val="00BF469B"/>
    <w:rsid w:val="00BF5EC6"/>
    <w:rsid w:val="00C14DA9"/>
    <w:rsid w:val="00C23E91"/>
    <w:rsid w:val="00C252B7"/>
    <w:rsid w:val="00C4011C"/>
    <w:rsid w:val="00C40EC3"/>
    <w:rsid w:val="00C44B4D"/>
    <w:rsid w:val="00C639F1"/>
    <w:rsid w:val="00C63FFF"/>
    <w:rsid w:val="00C65323"/>
    <w:rsid w:val="00C72A6E"/>
    <w:rsid w:val="00C87163"/>
    <w:rsid w:val="00CB1E1C"/>
    <w:rsid w:val="00CB44A6"/>
    <w:rsid w:val="00CB6BF3"/>
    <w:rsid w:val="00CC1831"/>
    <w:rsid w:val="00CD00E2"/>
    <w:rsid w:val="00CD568B"/>
    <w:rsid w:val="00CE4C21"/>
    <w:rsid w:val="00D11437"/>
    <w:rsid w:val="00D15579"/>
    <w:rsid w:val="00D244A8"/>
    <w:rsid w:val="00D320CB"/>
    <w:rsid w:val="00D365CF"/>
    <w:rsid w:val="00D375B6"/>
    <w:rsid w:val="00D45E7B"/>
    <w:rsid w:val="00D477E1"/>
    <w:rsid w:val="00D51CCC"/>
    <w:rsid w:val="00D53E3D"/>
    <w:rsid w:val="00D74977"/>
    <w:rsid w:val="00D74E01"/>
    <w:rsid w:val="00D82FD4"/>
    <w:rsid w:val="00DB4F00"/>
    <w:rsid w:val="00DB4FF1"/>
    <w:rsid w:val="00DB5305"/>
    <w:rsid w:val="00DC6E7A"/>
    <w:rsid w:val="00DD3E97"/>
    <w:rsid w:val="00DE0BA1"/>
    <w:rsid w:val="00DE5E8B"/>
    <w:rsid w:val="00DF019B"/>
    <w:rsid w:val="00DF3767"/>
    <w:rsid w:val="00DF6DE0"/>
    <w:rsid w:val="00E03EDC"/>
    <w:rsid w:val="00E04830"/>
    <w:rsid w:val="00E1087B"/>
    <w:rsid w:val="00E319FE"/>
    <w:rsid w:val="00E50978"/>
    <w:rsid w:val="00EA301C"/>
    <w:rsid w:val="00EB5670"/>
    <w:rsid w:val="00EC69FA"/>
    <w:rsid w:val="00ED3F16"/>
    <w:rsid w:val="00ED77C1"/>
    <w:rsid w:val="00EE4061"/>
    <w:rsid w:val="00EE5BEA"/>
    <w:rsid w:val="00F00756"/>
    <w:rsid w:val="00F10B1B"/>
    <w:rsid w:val="00F87A15"/>
    <w:rsid w:val="00FB5B6A"/>
    <w:rsid w:val="00FC5E62"/>
    <w:rsid w:val="00FD06E6"/>
    <w:rsid w:val="00FD0EC6"/>
    <w:rsid w:val="00FD5C59"/>
    <w:rsid w:val="00FE1547"/>
    <w:rsid w:val="00FE4BDC"/>
    <w:rsid w:val="00FF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103D546-8810-46AA-8B71-9726F4AB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420"/>
    <w:rPr>
      <w:sz w:val="24"/>
      <w:szCs w:val="24"/>
      <w:lang w:val="cs-CZ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312756"/>
    <w:rPr>
      <w:b/>
      <w:bCs/>
    </w:rPr>
  </w:style>
  <w:style w:type="paragraph" w:styleId="BalloonText">
    <w:name w:val="Balloon Text"/>
    <w:basedOn w:val="Normal"/>
    <w:link w:val="BalloonTextChar"/>
    <w:rsid w:val="009759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5942"/>
    <w:rPr>
      <w:rFonts w:ascii="Tahoma" w:hAnsi="Tahoma" w:cs="Tahoma"/>
      <w:sz w:val="16"/>
      <w:szCs w:val="16"/>
      <w:lang w:val="cs-CZ" w:eastAsia="ko-KR"/>
    </w:rPr>
  </w:style>
  <w:style w:type="paragraph" w:styleId="ListParagraph">
    <w:name w:val="List Paragraph"/>
    <w:basedOn w:val="Normal"/>
    <w:uiPriority w:val="34"/>
    <w:qFormat/>
    <w:rsid w:val="002361A9"/>
    <w:pPr>
      <w:ind w:left="720"/>
      <w:contextualSpacing/>
    </w:pPr>
  </w:style>
  <w:style w:type="paragraph" w:styleId="NoSpacing">
    <w:name w:val="No Spacing"/>
    <w:uiPriority w:val="1"/>
    <w:qFormat/>
    <w:rsid w:val="00AD5A2F"/>
    <w:rPr>
      <w:rFonts w:asciiTheme="minorHAnsi" w:eastAsiaTheme="minorHAnsi" w:hAnsiTheme="minorHAnsi" w:cstheme="minorBidi"/>
      <w:sz w:val="22"/>
      <w:szCs w:val="22"/>
      <w:lang w:val="cs-CZ" w:eastAsia="en-US"/>
    </w:rPr>
  </w:style>
  <w:style w:type="character" w:styleId="Hyperlink">
    <w:name w:val="Hyperlink"/>
    <w:basedOn w:val="DefaultParagraphFont"/>
    <w:unhideWhenUsed/>
    <w:rsid w:val="000B6F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7A0E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A0E62"/>
    <w:rPr>
      <w:sz w:val="24"/>
      <w:szCs w:val="24"/>
      <w:lang w:val="cs-CZ" w:eastAsia="ko-KR"/>
    </w:rPr>
  </w:style>
  <w:style w:type="paragraph" w:styleId="Footer">
    <w:name w:val="footer"/>
    <w:basedOn w:val="Normal"/>
    <w:link w:val="FooterChar"/>
    <w:unhideWhenUsed/>
    <w:rsid w:val="007A0E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7A0E62"/>
    <w:rPr>
      <w:sz w:val="24"/>
      <w:szCs w:val="24"/>
      <w:lang w:val="cs-CZ" w:eastAsia="ko-KR"/>
    </w:rPr>
  </w:style>
  <w:style w:type="paragraph" w:styleId="NormalWeb">
    <w:name w:val="Normal (Web)"/>
    <w:basedOn w:val="Normal"/>
    <w:uiPriority w:val="99"/>
    <w:semiHidden/>
    <w:unhideWhenUsed/>
    <w:rsid w:val="00571C92"/>
    <w:pPr>
      <w:spacing w:before="100" w:beforeAutospacing="1" w:after="100" w:afterAutospacing="1"/>
    </w:pPr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_mtichy.SEHCZ\Plocha\produktovk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011C8-D710-4C93-A445-E9EDFEC10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produktovky.dot</Template>
  <TotalTime>2787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MODEL</vt:lpstr>
      <vt:lpstr>MODEL</vt:lpstr>
    </vt:vector>
  </TitlesOfParts>
  <Company>Sam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Tomas</dc:creator>
  <cp:lastModifiedBy>Tomas Brida/DA SK Sales Part /SECZ/Professional/삼성전자</cp:lastModifiedBy>
  <cp:revision>32</cp:revision>
  <cp:lastPrinted>2017-04-04T06:39:00Z</cp:lastPrinted>
  <dcterms:created xsi:type="dcterms:W3CDTF">2019-07-09T20:41:00Z</dcterms:created>
  <dcterms:modified xsi:type="dcterms:W3CDTF">2020-01-30T15:13:00Z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5C58129F-E5B8-477A-9B38-B3E54BFA04C8}" pid="2">
    <vt:lpwstr>7A633DE963A1A7604787BD275C9A98144C685D2C7864B6458508DDE6F55BD224</vt:lpwstr>
  </property>
  <property fmtid="{D5CDD505-2E9C-101B-9397-08002B2CF9AE}" pid="2" name="NSCPROP">
    <vt:lpwstr>NSCCustomProperty</vt:lpwstr>
  </property>
  <property fmtid="{D5CDD505-2E9C-101B-9397-08002B2CF9AE}" pid="3" name="NSCPROP_SA">
    <vt:lpwstr>C:\Backup 04102017\_Tomas\Customer\Orange\VR10M701CUW_Sk.docx</vt:lpwstr>
  </property>
</Properties>
</file>